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24" w:rsidRPr="000E0E58" w:rsidRDefault="00B30324" w:rsidP="00F011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E0E58">
        <w:rPr>
          <w:rFonts w:ascii="Times New Roman" w:hAnsi="Times New Roman" w:cs="Times New Roman"/>
          <w:b/>
          <w:bCs/>
          <w:sz w:val="28"/>
          <w:szCs w:val="28"/>
        </w:rPr>
        <w:t xml:space="preserve">Педагог дополнительного образования, преподаватель школы искусств, методист учреждения дополнительного образования детей </w:t>
      </w: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 каком году принят Федеральный закон № 273 – ФЗ «Об образовании в Российской Федерации»?</w:t>
      </w:r>
    </w:p>
    <w:p w:rsidR="00B30324" w:rsidRPr="000E0E58" w:rsidRDefault="00B30324" w:rsidP="00A337B9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2013 г.</w:t>
      </w:r>
    </w:p>
    <w:p w:rsidR="00B30324" w:rsidRPr="000E0E58" w:rsidRDefault="00B30324" w:rsidP="00A337B9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2012 г.</w:t>
      </w:r>
    </w:p>
    <w:p w:rsidR="00B30324" w:rsidRPr="000E0E58" w:rsidRDefault="00B30324" w:rsidP="00A337B9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2011 г.</w:t>
      </w:r>
    </w:p>
    <w:p w:rsidR="00B30324" w:rsidRPr="000E0E58" w:rsidRDefault="00B30324" w:rsidP="00A337B9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2010 г.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каком документе дополнительное образование определяется как «вид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образования»:</w:t>
      </w:r>
    </w:p>
    <w:p w:rsidR="00B30324" w:rsidRPr="000E0E58" w:rsidRDefault="00B30324" w:rsidP="00F011B9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eastAsia="ru-RU"/>
        </w:rPr>
      </w:pPr>
      <w:r w:rsidRPr="000E0E58">
        <w:rPr>
          <w:rFonts w:ascii="Times New Roman" w:hAnsi="Times New Roman" w:cs="Times New Roman"/>
          <w:sz w:val="28"/>
          <w:szCs w:val="28"/>
          <w:lang w:eastAsia="ru-RU"/>
        </w:rPr>
        <w:t>Закон «Об образовании» 1992 г.</w:t>
      </w:r>
    </w:p>
    <w:p w:rsidR="00B30324" w:rsidRPr="000E0E58" w:rsidRDefault="00B30324" w:rsidP="00F011B9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eastAsia="ru-RU"/>
        </w:rPr>
      </w:pPr>
      <w:r w:rsidRPr="000E0E58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29.12.2012 № 273 – ФЗ «Об образовании в Российской Федерации».</w:t>
      </w:r>
    </w:p>
    <w:p w:rsidR="00B30324" w:rsidRPr="000E0E58" w:rsidRDefault="00B30324" w:rsidP="00F011B9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eastAsia="ru-RU"/>
        </w:rPr>
      </w:pPr>
      <w:r w:rsidRPr="000E0E58">
        <w:rPr>
          <w:rFonts w:ascii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детей.</w:t>
      </w:r>
    </w:p>
    <w:p w:rsidR="00B30324" w:rsidRPr="000E0E58" w:rsidRDefault="00B30324" w:rsidP="00F011B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29 августа 2013 г. №  1008.</w:t>
      </w:r>
    </w:p>
    <w:p w:rsidR="00B30324" w:rsidRPr="000E0E58" w:rsidRDefault="00B30324" w:rsidP="00F011B9">
      <w:pPr>
        <w:pStyle w:val="NormalWeb"/>
        <w:numPr>
          <w:ilvl w:val="0"/>
          <w:numId w:val="1"/>
        </w:numPr>
        <w:shd w:val="clear" w:color="auto" w:fill="FFFFFF"/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Укажите нормативный документ, в котором закреплен порядок организации и осуществления образовательной деятельности по дополнительным общеобразовательным программам:</w:t>
      </w:r>
    </w:p>
    <w:p w:rsidR="00B30324" w:rsidRPr="000E0E58" w:rsidRDefault="00B30324" w:rsidP="00F011B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Федеральный закон № 273- ФЗ «Об образовании в Российской Федерации».</w:t>
      </w:r>
    </w:p>
    <w:p w:rsidR="00B30324" w:rsidRPr="000E0E58" w:rsidRDefault="00B30324" w:rsidP="00F011B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от4 сентября 2014 г. № 1726-р </w:t>
      </w:r>
    </w:p>
    <w:p w:rsidR="00B30324" w:rsidRPr="000E0E58" w:rsidRDefault="00B30324" w:rsidP="00F011B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29 августа 2013 г. №  1008.</w:t>
      </w:r>
    </w:p>
    <w:p w:rsidR="00B30324" w:rsidRPr="000E0E58" w:rsidRDefault="00B30324" w:rsidP="00F011B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12 мая 2011 г. № 03-296 “Об организации внеурочной деятельности при введении федерального государственного образовательного стандарта общего образования”</w:t>
      </w:r>
    </w:p>
    <w:p w:rsidR="00B30324" w:rsidRPr="000E0E58" w:rsidRDefault="00B30324" w:rsidP="00F011B9">
      <w:pPr>
        <w:pStyle w:val="NormalWeb"/>
        <w:numPr>
          <w:ilvl w:val="0"/>
          <w:numId w:val="1"/>
        </w:numPr>
        <w:shd w:val="clear" w:color="auto" w:fill="FFFFFF"/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определяет ценностный статус дополнительного образования в качестве уникальной иконкурентоспособной социальной практики наращивания: </w:t>
      </w:r>
    </w:p>
    <w:p w:rsidR="00B30324" w:rsidRPr="000E0E58" w:rsidRDefault="00B30324" w:rsidP="00093B30">
      <w:pPr>
        <w:pStyle w:val="ListParagraph"/>
        <w:numPr>
          <w:ilvl w:val="0"/>
          <w:numId w:val="9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мотивационного потенциала личности и инновационного потенциала общества</w:t>
      </w:r>
    </w:p>
    <w:p w:rsidR="00B30324" w:rsidRPr="000E0E58" w:rsidRDefault="00B30324" w:rsidP="00A337B9">
      <w:pPr>
        <w:pStyle w:val="ListParagraph"/>
        <w:numPr>
          <w:ilvl w:val="0"/>
          <w:numId w:val="99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инновационного потенциала личности и реформационного потенциала общества</w:t>
      </w:r>
    </w:p>
    <w:p w:rsidR="00B30324" w:rsidRPr="000E0E58" w:rsidRDefault="00B30324" w:rsidP="00A337B9">
      <w:pPr>
        <w:pStyle w:val="ListParagraph"/>
        <w:numPr>
          <w:ilvl w:val="0"/>
          <w:numId w:val="99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 xml:space="preserve">адаптационного потенциала личности и интеграционного потенциала общества </w:t>
      </w:r>
    </w:p>
    <w:p w:rsidR="00B30324" w:rsidRPr="000E0E58" w:rsidRDefault="00B30324" w:rsidP="00A337B9">
      <w:pPr>
        <w:pStyle w:val="ListParagraph"/>
        <w:numPr>
          <w:ilvl w:val="0"/>
          <w:numId w:val="99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 xml:space="preserve">информационного потенциала личности и эволюционного потенциала общества </w:t>
      </w:r>
    </w:p>
    <w:p w:rsidR="00B30324" w:rsidRPr="000E0E58" w:rsidRDefault="00B30324" w:rsidP="00F011B9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NormalWeb"/>
        <w:numPr>
          <w:ilvl w:val="0"/>
          <w:numId w:val="1"/>
        </w:numPr>
        <w:shd w:val="clear" w:color="auto" w:fill="FFFFFF"/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Федеральный закон от 29.12.2012 № 273 – ФЗ «Об образовании в РФ» подразделяет дополнительные общеобразовательные программы на:</w:t>
      </w:r>
    </w:p>
    <w:p w:rsidR="00B30324" w:rsidRPr="000E0E58" w:rsidRDefault="00B30324" w:rsidP="00A337B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развивающие и допрофессиональные</w:t>
      </w:r>
    </w:p>
    <w:p w:rsidR="00B30324" w:rsidRPr="000E0E58" w:rsidRDefault="00B30324" w:rsidP="00A337B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общеразвивающие и предпрофессиональные</w:t>
      </w:r>
    </w:p>
    <w:p w:rsidR="00B30324" w:rsidRPr="000E0E58" w:rsidRDefault="00B30324" w:rsidP="00A337B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общеразвивающие и допрофессиональные</w:t>
      </w:r>
    </w:p>
    <w:p w:rsidR="00B30324" w:rsidRPr="000E0E58" w:rsidRDefault="00B30324" w:rsidP="00A337B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развивающие и предпрофессиональные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NormalWeb"/>
        <w:numPr>
          <w:ilvl w:val="0"/>
          <w:numId w:val="1"/>
        </w:numPr>
        <w:shd w:val="clear" w:color="auto" w:fill="FFFFFF"/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Согласно Федеральному закону  от 29.12.2012 № 273 – ФЗ «Об образовании в РФ» дополнительные общеразвивающие программы реализуются:</w:t>
      </w:r>
    </w:p>
    <w:p w:rsidR="00B30324" w:rsidRPr="000E0E58" w:rsidRDefault="00B30324" w:rsidP="00F011B9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A337B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для детей и подростков</w:t>
      </w:r>
    </w:p>
    <w:p w:rsidR="00B30324" w:rsidRPr="000E0E58" w:rsidRDefault="00B30324" w:rsidP="00A337B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как для детей, так и для взрослых</w:t>
      </w:r>
    </w:p>
    <w:p w:rsidR="00B30324" w:rsidRPr="000E0E58" w:rsidRDefault="00B30324" w:rsidP="00A337B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только для детей</w:t>
      </w:r>
    </w:p>
    <w:p w:rsidR="00B30324" w:rsidRPr="000E0E58" w:rsidRDefault="00B30324" w:rsidP="00A337B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для подростков</w:t>
      </w:r>
    </w:p>
    <w:p w:rsidR="00B30324" w:rsidRPr="000E0E58" w:rsidRDefault="00B30324" w:rsidP="00F011B9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Когда в России произошла трансформация сети внешкольных учреждений в систему дополнительного образования детей?</w:t>
      </w:r>
    </w:p>
    <w:p w:rsidR="00B30324" w:rsidRPr="000E0E58" w:rsidRDefault="00B30324" w:rsidP="00A337B9">
      <w:pPr>
        <w:pStyle w:val="ListParagraph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1985 г.</w:t>
      </w:r>
    </w:p>
    <w:p w:rsidR="00B30324" w:rsidRPr="000E0E58" w:rsidRDefault="00B30324" w:rsidP="00A337B9">
      <w:pPr>
        <w:pStyle w:val="ListParagraph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1992 г.</w:t>
      </w:r>
    </w:p>
    <w:p w:rsidR="00B30324" w:rsidRPr="000E0E58" w:rsidRDefault="00B30324" w:rsidP="00A337B9">
      <w:pPr>
        <w:pStyle w:val="ListParagraph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1998 г.</w:t>
      </w:r>
    </w:p>
    <w:p w:rsidR="00B30324" w:rsidRPr="000E0E58" w:rsidRDefault="00B30324" w:rsidP="00A337B9">
      <w:pPr>
        <w:pStyle w:val="ListParagraph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2001 г.</w:t>
      </w:r>
    </w:p>
    <w:p w:rsidR="00B30324" w:rsidRPr="000E0E58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При приеме в образовательное учреждение администрация обязана познакомить ребенка и его родителей с:</w:t>
      </w:r>
    </w:p>
    <w:p w:rsidR="00B30324" w:rsidRPr="000E0E58" w:rsidRDefault="00B30324" w:rsidP="00A337B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должностными инструкциями преподавателей, которые будут вести занятия с ребенком</w:t>
      </w:r>
    </w:p>
    <w:p w:rsidR="00B30324" w:rsidRPr="000E0E58" w:rsidRDefault="00B30324" w:rsidP="00A337B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уставом образовательного учреждения, лицензией на право ведения образовательной деятельности</w:t>
      </w:r>
    </w:p>
    <w:p w:rsidR="00B30324" w:rsidRPr="000E0E58" w:rsidRDefault="00B30324" w:rsidP="00A337B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коллективным трудовым договором</w:t>
      </w:r>
    </w:p>
    <w:p w:rsidR="00B30324" w:rsidRPr="000E0E58" w:rsidRDefault="00B30324" w:rsidP="00A337B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</w:t>
      </w:r>
    </w:p>
    <w:p w:rsidR="00B30324" w:rsidRPr="000E0E58" w:rsidRDefault="00B30324" w:rsidP="00F011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2B238B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Что является обязательным при приеме в любое детское объединение:</w:t>
      </w:r>
    </w:p>
    <w:p w:rsidR="00B30324" w:rsidRPr="000E0E58" w:rsidRDefault="00B30324" w:rsidP="00A337B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справка о месте жительства ребенка</w:t>
      </w:r>
    </w:p>
    <w:p w:rsidR="00B30324" w:rsidRPr="000E0E58" w:rsidRDefault="00B30324" w:rsidP="00A337B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характеристика из школы</w:t>
      </w:r>
    </w:p>
    <w:p w:rsidR="00B30324" w:rsidRPr="000E0E58" w:rsidRDefault="00B30324" w:rsidP="00A337B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медицинское заключение о здоровье</w:t>
      </w:r>
    </w:p>
    <w:p w:rsidR="00B30324" w:rsidRPr="000E0E58" w:rsidRDefault="00B30324" w:rsidP="00A337B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свидетельство о рождении</w:t>
      </w:r>
    </w:p>
    <w:p w:rsidR="00B30324" w:rsidRPr="000E0E58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Содержание дополнительных общеразвивающих программ и сроки обучения по ним определяются:</w:t>
      </w:r>
    </w:p>
    <w:p w:rsidR="00B30324" w:rsidRPr="000E0E58" w:rsidRDefault="00B30324" w:rsidP="00A337B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педагогом самостоятельно</w:t>
      </w:r>
    </w:p>
    <w:p w:rsidR="00B30324" w:rsidRPr="000E0E58" w:rsidRDefault="00B30324" w:rsidP="00A337B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B30324" w:rsidRPr="000E0E58" w:rsidRDefault="00B30324" w:rsidP="00A337B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методической службой</w:t>
      </w:r>
    </w:p>
    <w:p w:rsidR="00B30324" w:rsidRPr="000E0E58" w:rsidRDefault="00B30324" w:rsidP="00A337B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образовательной программой, разработанной и утвержденной организацией, осуществляющей образовательную деятельность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Занятия в объединениях могут проводиться по дополнительным общеобразовательным программам следующей направленности:</w:t>
      </w:r>
    </w:p>
    <w:p w:rsidR="00B30324" w:rsidRPr="000E0E58" w:rsidRDefault="00B30324" w:rsidP="00A337B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на усмотрение педагога</w:t>
      </w:r>
    </w:p>
    <w:p w:rsidR="00B30324" w:rsidRPr="000E0E58" w:rsidRDefault="00B30324" w:rsidP="00A337B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научно-технической, спортивно-технической, физкультурно-оздоровительной, художественно-эстетической, туристско-краеведческой, эколого-биологической, военно-патриотической социально-педагогической, культурологической, естественнонаучной.</w:t>
      </w:r>
    </w:p>
    <w:p w:rsidR="00B30324" w:rsidRPr="000E0E58" w:rsidRDefault="00B30324" w:rsidP="00A337B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физкультурно-спортивной и оздоровительной, духовно-нравственной, социальной, общеинтеллектуальной, общекультурной</w:t>
      </w:r>
    </w:p>
    <w:p w:rsidR="00B30324" w:rsidRPr="000E0E58" w:rsidRDefault="00B30324" w:rsidP="00A337B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технической, естественнонаучной, физкультурно-спортивной, художественной, туристско-краеведческой, социально-педагогической</w:t>
      </w:r>
    </w:p>
    <w:p w:rsidR="00B30324" w:rsidRPr="000E0E58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реализуют дополнительные общеобразовательные программы в течение:</w:t>
      </w:r>
    </w:p>
    <w:p w:rsidR="00B30324" w:rsidRPr="000E0E58" w:rsidRDefault="00B30324" w:rsidP="00A337B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учебного года</w:t>
      </w:r>
    </w:p>
    <w:p w:rsidR="00B30324" w:rsidRPr="000E0E58" w:rsidRDefault="00B30324" w:rsidP="00A337B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каникул</w:t>
      </w:r>
    </w:p>
    <w:p w:rsidR="00B30324" w:rsidRPr="000E0E58" w:rsidRDefault="00B30324" w:rsidP="00A337B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всего календарного года, включая каникулярное время</w:t>
      </w:r>
    </w:p>
    <w:p w:rsidR="00B30324" w:rsidRPr="000E0E58" w:rsidRDefault="00B30324" w:rsidP="00A337B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время определяется учреждением самостоятельно</w:t>
      </w:r>
    </w:p>
    <w:p w:rsidR="00B30324" w:rsidRPr="000E0E58" w:rsidRDefault="00B30324" w:rsidP="00F011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NormalWeb"/>
        <w:numPr>
          <w:ilvl w:val="0"/>
          <w:numId w:val="1"/>
        </w:numPr>
        <w:shd w:val="clear" w:color="auto" w:fill="FFFFFF"/>
        <w:spacing w:before="73" w:beforeAutospacing="0" w:after="176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  <w:lang w:eastAsia="en-US"/>
        </w:rPr>
        <w:t>Занятия по дополнительным общеобразовательным программам в объединениях могут проводиться:</w:t>
      </w:r>
    </w:p>
    <w:p w:rsidR="00B30324" w:rsidRPr="000E0E58" w:rsidRDefault="00B30324" w:rsidP="00A337B9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E0E58">
        <w:rPr>
          <w:rFonts w:ascii="Times New Roman" w:hAnsi="Times New Roman" w:cs="Times New Roman"/>
          <w:sz w:val="28"/>
          <w:szCs w:val="28"/>
          <w:lang w:eastAsia="en-US"/>
        </w:rPr>
        <w:t>только по группам</w:t>
      </w:r>
    </w:p>
    <w:p w:rsidR="00B30324" w:rsidRPr="000E0E58" w:rsidRDefault="00B30324" w:rsidP="00A337B9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E0E58">
        <w:rPr>
          <w:rFonts w:ascii="Times New Roman" w:hAnsi="Times New Roman" w:cs="Times New Roman"/>
          <w:sz w:val="28"/>
          <w:szCs w:val="28"/>
          <w:lang w:eastAsia="en-US"/>
        </w:rPr>
        <w:t>только индивидуально</w:t>
      </w:r>
    </w:p>
    <w:p w:rsidR="00B30324" w:rsidRPr="000E0E58" w:rsidRDefault="00B30324" w:rsidP="00A337B9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E0E58">
        <w:rPr>
          <w:rFonts w:ascii="Times New Roman" w:hAnsi="Times New Roman" w:cs="Times New Roman"/>
          <w:sz w:val="28"/>
          <w:szCs w:val="28"/>
          <w:lang w:eastAsia="en-US"/>
        </w:rPr>
        <w:t>только всем составом объединения</w:t>
      </w:r>
    </w:p>
    <w:p w:rsidR="00B30324" w:rsidRPr="000E0E58" w:rsidRDefault="00B30324" w:rsidP="00A337B9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  <w:lang w:eastAsia="en-US"/>
        </w:rPr>
        <w:t>по группам, индивидуально или</w:t>
      </w:r>
      <w:r w:rsidRPr="000E0E58">
        <w:rPr>
          <w:rFonts w:ascii="Times New Roman" w:hAnsi="Times New Roman" w:cs="Times New Roman"/>
          <w:sz w:val="28"/>
          <w:szCs w:val="28"/>
        </w:rPr>
        <w:t xml:space="preserve"> всем составом объединения.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 xml:space="preserve">Формы обучения по дополнительным общеобразовательным программам определяются: </w:t>
      </w:r>
    </w:p>
    <w:p w:rsidR="00B30324" w:rsidRPr="000E0E58" w:rsidRDefault="00B30324" w:rsidP="00A337B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организацией, осуществляющей образовательную деятельность, самостоятельно, если иное не установлено законодательством Российской Федерации:</w:t>
      </w:r>
    </w:p>
    <w:p w:rsidR="00B30324" w:rsidRPr="000E0E58" w:rsidRDefault="00B30324" w:rsidP="00A337B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педагогом.</w:t>
      </w:r>
    </w:p>
    <w:p w:rsidR="00B30324" w:rsidRPr="000E0E58" w:rsidRDefault="00B30324" w:rsidP="00A337B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директором.</w:t>
      </w:r>
    </w:p>
    <w:p w:rsidR="00B30324" w:rsidRPr="000E0E58" w:rsidRDefault="00B30324" w:rsidP="00A337B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методической службой образовательной организации.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 xml:space="preserve">Количество учащихся в объединении, их возрастные категории, а также продолжительность учебных занятий в объединении зависят от: </w:t>
      </w:r>
    </w:p>
    <w:p w:rsidR="00B30324" w:rsidRPr="000E0E58" w:rsidRDefault="00B30324" w:rsidP="00A337B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типа образовательной организации</w:t>
      </w:r>
    </w:p>
    <w:p w:rsidR="00B30324" w:rsidRPr="000E0E58" w:rsidRDefault="00B30324" w:rsidP="00A337B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решения педагога</w:t>
      </w:r>
    </w:p>
    <w:p w:rsidR="00B30324" w:rsidRPr="000E0E58" w:rsidRDefault="00B30324" w:rsidP="00A337B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 xml:space="preserve">направленности дополнительных общеобразовательных программ </w:t>
      </w:r>
    </w:p>
    <w:p w:rsidR="00B30324" w:rsidRPr="000E0E58" w:rsidRDefault="00B30324" w:rsidP="00A337B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распоряжения органа управления образованием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Численный состав детских объединений, продолжительность занятий в нем определяется:</w:t>
      </w:r>
    </w:p>
    <w:p w:rsidR="00B30324" w:rsidRPr="000E0E58" w:rsidRDefault="00B30324" w:rsidP="00A337B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программой детского объединения</w:t>
      </w:r>
    </w:p>
    <w:p w:rsidR="00B30324" w:rsidRPr="000E0E58" w:rsidRDefault="00B30324" w:rsidP="00A337B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уставом образовательного учреждения</w:t>
      </w:r>
    </w:p>
    <w:p w:rsidR="00B30324" w:rsidRPr="000E0E58" w:rsidRDefault="00B30324" w:rsidP="00A337B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руководителем образовательного учреждения</w:t>
      </w:r>
    </w:p>
    <w:p w:rsidR="00B30324" w:rsidRPr="000E0E58" w:rsidRDefault="00B30324" w:rsidP="00A337B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локальным нормативным актом образовательного учреждения и дополнительной общеобразовательной программой детского объединения</w:t>
      </w:r>
    </w:p>
    <w:p w:rsidR="00B30324" w:rsidRPr="000E0E58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 xml:space="preserve">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</w:t>
      </w:r>
    </w:p>
    <w:p w:rsidR="00B30324" w:rsidRPr="000E0E58" w:rsidRDefault="00B30324" w:rsidP="00A337B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соответствии с решением педагога, принятым самостоятельно</w:t>
      </w:r>
    </w:p>
    <w:p w:rsidR="00B30324" w:rsidRPr="000E0E58" w:rsidRDefault="00B30324" w:rsidP="00A337B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соответствии с договоренностью с родителями обучающегося</w:t>
      </w:r>
    </w:p>
    <w:p w:rsidR="00B30324" w:rsidRPr="000E0E58" w:rsidRDefault="00B30324" w:rsidP="00A337B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согласно с устной договоренностью с обучающимся</w:t>
      </w:r>
    </w:p>
    <w:p w:rsidR="00B30324" w:rsidRPr="000E0E58" w:rsidRDefault="00B30324" w:rsidP="00A337B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порядке, установленном локальными нормативными актами организации, осуществляющей образовательную деятельность.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сферы:</w:t>
      </w:r>
    </w:p>
    <w:p w:rsidR="00B30324" w:rsidRPr="000E0E58" w:rsidRDefault="00B30324" w:rsidP="00A337B9">
      <w:pPr>
        <w:pStyle w:val="2"/>
        <w:numPr>
          <w:ilvl w:val="0"/>
          <w:numId w:val="16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соответствии с порядком, закрепленном в Уставе учреждения</w:t>
      </w:r>
    </w:p>
    <w:p w:rsidR="00B30324" w:rsidRPr="000E0E58" w:rsidRDefault="00B30324" w:rsidP="00A337B9">
      <w:pPr>
        <w:pStyle w:val="2"/>
        <w:numPr>
          <w:ilvl w:val="0"/>
          <w:numId w:val="16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1 раз в 3 года</w:t>
      </w:r>
    </w:p>
    <w:p w:rsidR="00B30324" w:rsidRPr="000E0E58" w:rsidRDefault="00B30324" w:rsidP="00A337B9">
      <w:pPr>
        <w:pStyle w:val="2"/>
        <w:numPr>
          <w:ilvl w:val="0"/>
          <w:numId w:val="16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ежегодно</w:t>
      </w:r>
    </w:p>
    <w:p w:rsidR="00B30324" w:rsidRPr="000E0E58" w:rsidRDefault="00B30324" w:rsidP="00A337B9">
      <w:pPr>
        <w:pStyle w:val="2"/>
        <w:numPr>
          <w:ilvl w:val="0"/>
          <w:numId w:val="16"/>
        </w:num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соответствии со сроками обучения по программе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деятельность, образовательная деятельность осуществляется:</w:t>
      </w:r>
    </w:p>
    <w:p w:rsidR="00B30324" w:rsidRPr="000E0E58" w:rsidRDefault="00B30324" w:rsidP="00A337B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только на государственном языке Российской Федерации</w:t>
      </w:r>
    </w:p>
    <w:p w:rsidR="00B30324" w:rsidRPr="000E0E58" w:rsidRDefault="00B30324" w:rsidP="00A337B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на государственном языке Российской Федерации и (или) на государственных языках республик, находящихся в составе Российской Федерации</w:t>
      </w:r>
    </w:p>
    <w:p w:rsidR="00B30324" w:rsidRPr="000E0E58" w:rsidRDefault="00B30324" w:rsidP="00A337B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только на языках народов Российской Федерации</w:t>
      </w:r>
    </w:p>
    <w:p w:rsidR="00B30324" w:rsidRPr="000E0E58" w:rsidRDefault="00B30324" w:rsidP="00A337B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Могут ли в работе объединений учреждения дополнительного образования совместно с детьми принимать участие их родители (законные представители):</w:t>
      </w:r>
    </w:p>
    <w:p w:rsidR="00B30324" w:rsidRPr="000E0E58" w:rsidRDefault="00B30324" w:rsidP="00A337B9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нет, не могут</w:t>
      </w:r>
    </w:p>
    <w:p w:rsidR="00B30324" w:rsidRPr="000E0E58" w:rsidRDefault="00B30324" w:rsidP="00A337B9">
      <w:pPr>
        <w:pStyle w:val="ListParagraph"/>
        <w:numPr>
          <w:ilvl w:val="0"/>
          <w:numId w:val="18"/>
        </w:numPr>
        <w:tabs>
          <w:tab w:val="left" w:pos="0"/>
          <w:tab w:val="left" w:pos="3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да, могут, но в исключительных случаях</w:t>
      </w:r>
    </w:p>
    <w:p w:rsidR="00B30324" w:rsidRPr="000E0E58" w:rsidRDefault="00B30324" w:rsidP="00A337B9">
      <w:pPr>
        <w:pStyle w:val="ListParagraph"/>
        <w:numPr>
          <w:ilvl w:val="0"/>
          <w:numId w:val="18"/>
        </w:numPr>
        <w:tabs>
          <w:tab w:val="left" w:pos="0"/>
          <w:tab w:val="left" w:pos="3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да, могут, при наличии условий и согласия руководителя</w:t>
      </w:r>
    </w:p>
    <w:p w:rsidR="00B30324" w:rsidRPr="000E0E58" w:rsidRDefault="00B30324" w:rsidP="00A337B9">
      <w:pPr>
        <w:pStyle w:val="ListParagraph"/>
        <w:numPr>
          <w:ilvl w:val="0"/>
          <w:numId w:val="18"/>
        </w:numPr>
        <w:tabs>
          <w:tab w:val="left" w:pos="0"/>
          <w:tab w:val="left" w:pos="36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да, могут, без включения их в основной состав, при наличии условий и согласия руководителя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Кто определяет формы, порядок и периодичность проведения промежуточной аттестации учащихся по дополнительным общеобразовательным программам:</w:t>
      </w:r>
    </w:p>
    <w:p w:rsidR="00B30324" w:rsidRPr="000E0E58" w:rsidRDefault="00B30324" w:rsidP="00A337B9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педагог</w:t>
      </w:r>
    </w:p>
    <w:p w:rsidR="00B30324" w:rsidRPr="000E0E58" w:rsidRDefault="00B30324" w:rsidP="00A337B9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</w:t>
      </w:r>
    </w:p>
    <w:p w:rsidR="00B30324" w:rsidRPr="000E0E58" w:rsidRDefault="00B30324" w:rsidP="00A337B9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заведующий структурным подразделением</w:t>
      </w:r>
    </w:p>
    <w:p w:rsidR="00B30324" w:rsidRPr="000E0E58" w:rsidRDefault="00B30324" w:rsidP="00A337B9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директор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учетом:</w:t>
      </w:r>
    </w:p>
    <w:p w:rsidR="00B30324" w:rsidRPr="000E0E58" w:rsidRDefault="00B30324" w:rsidP="00A337B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особенностей образовательной организации</w:t>
      </w:r>
    </w:p>
    <w:p w:rsidR="00B30324" w:rsidRPr="000E0E58" w:rsidRDefault="00B30324" w:rsidP="00A337B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возможностей педагога</w:t>
      </w:r>
    </w:p>
    <w:p w:rsidR="00B30324" w:rsidRPr="000E0E58" w:rsidRDefault="00B30324" w:rsidP="00A337B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пожеланий родителей таких обучающихся</w:t>
      </w:r>
    </w:p>
    <w:p w:rsidR="00B30324" w:rsidRPr="000E0E58" w:rsidRDefault="00B30324" w:rsidP="00A337B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особенностей психофизического развития указанных категорий учащихся, индивидуальных возможностей и состояния здоровья таких учащихся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определяются:</w:t>
      </w:r>
    </w:p>
    <w:p w:rsidR="00B30324" w:rsidRPr="000E0E58" w:rsidRDefault="00B30324" w:rsidP="00A337B9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адаптированной образовательной программой</w:t>
      </w:r>
    </w:p>
    <w:p w:rsidR="00B30324" w:rsidRPr="000E0E58" w:rsidRDefault="00B30324" w:rsidP="00A337B9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основной образовательной программой</w:t>
      </w:r>
    </w:p>
    <w:p w:rsidR="00B30324" w:rsidRPr="000E0E58" w:rsidRDefault="00B30324" w:rsidP="00A337B9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индивидуальной образовательной программой</w:t>
      </w:r>
    </w:p>
    <w:p w:rsidR="00B30324" w:rsidRPr="000E0E58" w:rsidRDefault="00B30324" w:rsidP="00A337B9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модифицированной образовательной программой.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Численность учащихся с ограниченными возможностями здоровья, детей инвалидов и инвалидов в учебной группе объединения дополнительного образования устанавливается:</w:t>
      </w:r>
    </w:p>
    <w:p w:rsidR="00B30324" w:rsidRPr="000E0E58" w:rsidRDefault="00B30324" w:rsidP="00A337B9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до 5 человек</w:t>
      </w:r>
    </w:p>
    <w:p w:rsidR="00B30324" w:rsidRPr="000E0E58" w:rsidRDefault="00B30324" w:rsidP="00A337B9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до 10 человек</w:t>
      </w:r>
    </w:p>
    <w:p w:rsidR="00B30324" w:rsidRPr="000E0E58" w:rsidRDefault="00B30324" w:rsidP="00A337B9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до 15 человек</w:t>
      </w:r>
    </w:p>
    <w:p w:rsidR="00B30324" w:rsidRPr="000E0E58" w:rsidRDefault="00B30324" w:rsidP="00A337B9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до 20 человек</w:t>
      </w:r>
    </w:p>
    <w:p w:rsidR="00B30324" w:rsidRPr="000E0E58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Имеют ли педагоги право на свободу выбора и использования методик обучения и воспитания, учебных пособий и материалов, методов оценки знаний учащихся?</w:t>
      </w:r>
    </w:p>
    <w:p w:rsidR="00B30324" w:rsidRPr="000E0E58" w:rsidRDefault="00B30324" w:rsidP="00A337B9">
      <w:pPr>
        <w:pStyle w:val="ListParagraph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нет, не имеют</w:t>
      </w:r>
    </w:p>
    <w:p w:rsidR="00B30324" w:rsidRPr="000E0E58" w:rsidRDefault="00B30324" w:rsidP="00A337B9">
      <w:pPr>
        <w:pStyle w:val="ListParagraph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да, имеют</w:t>
      </w:r>
    </w:p>
    <w:p w:rsidR="00B30324" w:rsidRPr="000E0E58" w:rsidRDefault="00B30324" w:rsidP="00A337B9">
      <w:pPr>
        <w:pStyle w:val="ListParagraph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имеют, только на свободу выбора и использования методик и материалов обучения и воспитания</w:t>
      </w:r>
    </w:p>
    <w:p w:rsidR="00B30324" w:rsidRPr="000E0E58" w:rsidRDefault="00B30324" w:rsidP="00A337B9">
      <w:pPr>
        <w:pStyle w:val="ListParagraph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имеют, только на свободу выбора и использования методов оценок знаний учащихся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Занятия в УДО детей рекомендуется проводить в следующие временные рамки:</w:t>
      </w:r>
    </w:p>
    <w:p w:rsidR="00B30324" w:rsidRPr="000E0E58" w:rsidRDefault="00B30324" w:rsidP="00A337B9">
      <w:pPr>
        <w:pStyle w:val="ListParagraph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 9.00 до 21.00 ч.</w:t>
      </w:r>
    </w:p>
    <w:p w:rsidR="00B30324" w:rsidRPr="000E0E58" w:rsidRDefault="00B30324" w:rsidP="00A337B9">
      <w:pPr>
        <w:pStyle w:val="ListParagraph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 8.00 до 20.00 ч</w:t>
      </w:r>
    </w:p>
    <w:p w:rsidR="00B30324" w:rsidRPr="000E0E58" w:rsidRDefault="00B30324" w:rsidP="00A337B9">
      <w:pPr>
        <w:pStyle w:val="ListParagraph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 10.00 до20.00 ч</w:t>
      </w:r>
    </w:p>
    <w:p w:rsidR="00B30324" w:rsidRPr="000E0E58" w:rsidRDefault="00B30324" w:rsidP="00A337B9">
      <w:pPr>
        <w:pStyle w:val="ListParagraph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 9.00 до 18.00 ч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Разработка и утверждение образовательных программ дополнительного образования детей относятся к компетенции:</w:t>
      </w:r>
    </w:p>
    <w:p w:rsidR="00B30324" w:rsidRPr="009E0ECD" w:rsidRDefault="00B30324" w:rsidP="00A337B9">
      <w:pPr>
        <w:pStyle w:val="ListParagraph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</w:t>
      </w:r>
    </w:p>
    <w:p w:rsidR="00B30324" w:rsidRPr="009E0ECD" w:rsidRDefault="00B30324" w:rsidP="00A337B9">
      <w:pPr>
        <w:pStyle w:val="ListParagraph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B30324" w:rsidRPr="009E0ECD" w:rsidRDefault="00B30324" w:rsidP="00A337B9">
      <w:pPr>
        <w:pStyle w:val="ListParagraph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органов управления образованием муниципальных образований и городских округов</w:t>
      </w:r>
    </w:p>
    <w:p w:rsidR="00B30324" w:rsidRPr="009E0ECD" w:rsidRDefault="00B30324" w:rsidP="00A337B9">
      <w:pPr>
        <w:pStyle w:val="ListParagraph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общественности</w:t>
      </w:r>
    </w:p>
    <w:p w:rsidR="00B30324" w:rsidRPr="009E0ECD" w:rsidRDefault="00B30324" w:rsidP="00F011B9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Нормативно-управленческий документ, определяющий базовое содержание образования в определенной предметной области, - это:</w:t>
      </w:r>
    </w:p>
    <w:p w:rsidR="00B30324" w:rsidRPr="009E0ECD" w:rsidRDefault="00B30324" w:rsidP="00A337B9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образовательная программа</w:t>
      </w:r>
    </w:p>
    <w:p w:rsidR="00B30324" w:rsidRPr="009E0ECD" w:rsidRDefault="00B30324" w:rsidP="00A337B9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B30324" w:rsidRPr="009E0ECD" w:rsidRDefault="00B30324" w:rsidP="00A337B9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учебное пособие</w:t>
      </w:r>
    </w:p>
    <w:p w:rsidR="00B30324" w:rsidRPr="009E0ECD" w:rsidRDefault="00B30324" w:rsidP="00A337B9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</w:p>
    <w:p w:rsidR="00B30324" w:rsidRPr="009E0ECD" w:rsidRDefault="00B30324" w:rsidP="00F011B9">
      <w:pPr>
        <w:spacing w:after="0" w:line="240" w:lineRule="auto"/>
        <w:ind w:left="425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2B238B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Согласно Примерным требованиям к программам дополнительного образования детей (приложение к письму Департамента молодежной политики, воспитания и социальной поддержки детей Минобрнауки России от 11.12.2006 №06-1844) содержание дополнительных образовательных программ  должно соответствовать:</w:t>
      </w:r>
    </w:p>
    <w:p w:rsidR="00B30324" w:rsidRPr="009E0ECD" w:rsidRDefault="00B30324" w:rsidP="002B238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A337B9">
      <w:pPr>
        <w:pStyle w:val="ListParagraph"/>
        <w:numPr>
          <w:ilvl w:val="0"/>
          <w:numId w:val="27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научно-методическому обеспечению воспитательно-образовательного процесса</w:t>
      </w:r>
    </w:p>
    <w:p w:rsidR="00B30324" w:rsidRPr="009E0ECD" w:rsidRDefault="00B30324" w:rsidP="00A337B9">
      <w:pPr>
        <w:pStyle w:val="ListParagraph"/>
        <w:numPr>
          <w:ilvl w:val="0"/>
          <w:numId w:val="27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материально-техническим возможностям образовательного учреждения</w:t>
      </w:r>
    </w:p>
    <w:p w:rsidR="00B30324" w:rsidRPr="009E0ECD" w:rsidRDefault="00B30324" w:rsidP="00A337B9">
      <w:pPr>
        <w:pStyle w:val="ListParagraph"/>
        <w:numPr>
          <w:ilvl w:val="0"/>
          <w:numId w:val="27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достижениям мировой культуры, соответствующему уровню образования, направленностям дополнительных образовательных программ, современным образовательным технологиям</w:t>
      </w:r>
    </w:p>
    <w:p w:rsidR="00B30324" w:rsidRPr="009E0ECD" w:rsidRDefault="00B30324" w:rsidP="00A337B9">
      <w:pPr>
        <w:pStyle w:val="ListParagraph"/>
        <w:numPr>
          <w:ilvl w:val="0"/>
          <w:numId w:val="27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потребностям обучающихся, их возможностям и способностям</w:t>
      </w:r>
    </w:p>
    <w:p w:rsidR="00B30324" w:rsidRPr="009E0ECD" w:rsidRDefault="00B30324" w:rsidP="00F011B9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Классификация  программ дополнительного образования детей  по уровню усвоения:</w:t>
      </w:r>
    </w:p>
    <w:p w:rsidR="00B30324" w:rsidRPr="009E0ECD" w:rsidRDefault="00B30324" w:rsidP="00A337B9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художественные, технические, эколого-биологические, туристско-краеведческие</w:t>
      </w:r>
    </w:p>
    <w:p w:rsidR="00B30324" w:rsidRPr="009E0ECD" w:rsidRDefault="00B30324" w:rsidP="00A337B9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общеразвивающие (общекультурные), специализированные (углубленные), профессионально ориентированные</w:t>
      </w:r>
    </w:p>
    <w:p w:rsidR="00B30324" w:rsidRPr="009E0ECD" w:rsidRDefault="00B30324" w:rsidP="00A337B9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профильные, многопрофильные</w:t>
      </w:r>
    </w:p>
    <w:p w:rsidR="00B30324" w:rsidRPr="009E0ECD" w:rsidRDefault="00B30324" w:rsidP="00A337B9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краткосрочные, долгосрочные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Классификация программ дополнительного образования по направлениям деятельности:</w:t>
      </w:r>
    </w:p>
    <w:p w:rsidR="00B30324" w:rsidRPr="009E0ECD" w:rsidRDefault="00B30324" w:rsidP="00A337B9">
      <w:pPr>
        <w:pStyle w:val="ListParagraph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образовательные, учебные, досуговые</w:t>
      </w:r>
    </w:p>
    <w:p w:rsidR="00B30324" w:rsidRPr="009E0ECD" w:rsidRDefault="00B30324" w:rsidP="00A337B9">
      <w:pPr>
        <w:pStyle w:val="ListParagraph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типовые, адаптированные, экспериментальные, авторские</w:t>
      </w:r>
    </w:p>
    <w:p w:rsidR="00B30324" w:rsidRPr="009E0ECD" w:rsidRDefault="00B30324" w:rsidP="00A337B9">
      <w:pPr>
        <w:pStyle w:val="ListParagraph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ориентационные, фундаментальные, прикладные, информационные</w:t>
      </w:r>
    </w:p>
    <w:p w:rsidR="00B30324" w:rsidRPr="009E0ECD" w:rsidRDefault="00B30324" w:rsidP="00A337B9">
      <w:pPr>
        <w:pStyle w:val="ListParagraph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комплексно-интегрированные, модульные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Детская школа искусств, Центр детского творчества, детско-юношеский клуб физической подготовки – это образовательные учреждения:</w:t>
      </w:r>
    </w:p>
    <w:p w:rsidR="00B30324" w:rsidRPr="009E0ECD" w:rsidRDefault="00B30324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1. одного вида</w:t>
      </w:r>
    </w:p>
    <w:p w:rsidR="00B30324" w:rsidRPr="009E0ECD" w:rsidRDefault="00B30324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2. одного типа</w:t>
      </w:r>
    </w:p>
    <w:p w:rsidR="00B30324" w:rsidRPr="009E0ECD" w:rsidRDefault="00B30324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3.одного профиля</w:t>
      </w:r>
    </w:p>
    <w:p w:rsidR="00B30324" w:rsidRPr="009E0ECD" w:rsidRDefault="00B30324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4. одного уровня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Центр детского творчества – это образовательное учреждение:</w:t>
      </w:r>
    </w:p>
    <w:p w:rsidR="00B30324" w:rsidRPr="009E0ECD" w:rsidRDefault="00B30324" w:rsidP="00A337B9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профилированное</w:t>
      </w:r>
    </w:p>
    <w:p w:rsidR="00B30324" w:rsidRPr="009E0ECD" w:rsidRDefault="00B30324" w:rsidP="00A337B9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специализированное</w:t>
      </w:r>
    </w:p>
    <w:p w:rsidR="00B30324" w:rsidRPr="009E0ECD" w:rsidRDefault="00B30324" w:rsidP="00A337B9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многопрофильное</w:t>
      </w:r>
    </w:p>
    <w:p w:rsidR="00B30324" w:rsidRPr="009E0ECD" w:rsidRDefault="00B30324" w:rsidP="00A337B9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монопрофильное</w:t>
      </w:r>
    </w:p>
    <w:p w:rsidR="00B30324" w:rsidRPr="009E0ECD" w:rsidRDefault="00B30324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Музыкальная школа – это  образовательное учреждение:</w:t>
      </w:r>
    </w:p>
    <w:p w:rsidR="00B30324" w:rsidRPr="009E0ECD" w:rsidRDefault="00B30324" w:rsidP="00A337B9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профилированное</w:t>
      </w:r>
    </w:p>
    <w:p w:rsidR="00B30324" w:rsidRPr="009E0ECD" w:rsidRDefault="00B30324" w:rsidP="00A337B9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специализированное</w:t>
      </w:r>
    </w:p>
    <w:p w:rsidR="00B30324" w:rsidRPr="009E0ECD" w:rsidRDefault="00B30324" w:rsidP="00A337B9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многопрофильное</w:t>
      </w:r>
    </w:p>
    <w:p w:rsidR="00B30324" w:rsidRPr="009E0ECD" w:rsidRDefault="00B30324" w:rsidP="00A337B9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монопрофильное</w:t>
      </w:r>
    </w:p>
    <w:p w:rsidR="00B30324" w:rsidRPr="009E0ECD" w:rsidRDefault="00B30324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Среди нижеперечисленных учреждений дополнительного образования детей профилированным является:</w:t>
      </w:r>
    </w:p>
    <w:p w:rsidR="00B30324" w:rsidRPr="009E0ECD" w:rsidRDefault="00B30324" w:rsidP="00A337B9">
      <w:pPr>
        <w:pStyle w:val="ListParagraph"/>
        <w:numPr>
          <w:ilvl w:val="0"/>
          <w:numId w:val="3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центр детского творчества</w:t>
      </w:r>
    </w:p>
    <w:p w:rsidR="00B30324" w:rsidRPr="009E0ECD" w:rsidRDefault="00B30324" w:rsidP="00A337B9">
      <w:pPr>
        <w:pStyle w:val="ListParagraph"/>
        <w:numPr>
          <w:ilvl w:val="0"/>
          <w:numId w:val="3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центр детско-юношеского туризма</w:t>
      </w:r>
    </w:p>
    <w:p w:rsidR="00B30324" w:rsidRPr="009E0ECD" w:rsidRDefault="00B30324" w:rsidP="00A337B9">
      <w:pPr>
        <w:pStyle w:val="ListParagraph"/>
        <w:numPr>
          <w:ilvl w:val="0"/>
          <w:numId w:val="3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центр эстетического воспитания</w:t>
      </w:r>
    </w:p>
    <w:p w:rsidR="00B30324" w:rsidRPr="009E0ECD" w:rsidRDefault="00B30324" w:rsidP="00A337B9">
      <w:pPr>
        <w:pStyle w:val="ListParagraph"/>
        <w:numPr>
          <w:ilvl w:val="0"/>
          <w:numId w:val="3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детско-юношеская спортивная школа</w:t>
      </w:r>
    </w:p>
    <w:p w:rsidR="00B30324" w:rsidRPr="009E0ECD" w:rsidRDefault="00B30324" w:rsidP="00F011B9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Приоритетную направленность на допрофессиональную подготовку детей имеет образовательное учреждение:</w:t>
      </w:r>
    </w:p>
    <w:p w:rsidR="00B30324" w:rsidRPr="009E0ECD" w:rsidRDefault="00B30324" w:rsidP="00A337B9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профилированное</w:t>
      </w:r>
    </w:p>
    <w:p w:rsidR="00B30324" w:rsidRPr="009E0ECD" w:rsidRDefault="00B30324" w:rsidP="00A337B9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специализированное</w:t>
      </w:r>
    </w:p>
    <w:p w:rsidR="00B30324" w:rsidRPr="009E0ECD" w:rsidRDefault="00B30324" w:rsidP="00A337B9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многопрофильное</w:t>
      </w:r>
    </w:p>
    <w:p w:rsidR="00B30324" w:rsidRPr="009E0ECD" w:rsidRDefault="00B30324" w:rsidP="00A337B9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монопрофильное</w:t>
      </w:r>
    </w:p>
    <w:p w:rsidR="00B30324" w:rsidRPr="009E0ECD" w:rsidRDefault="00B30324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Ответственным за комплектование состава обучающихся (воспитанников) кружка, секции, студии, клубного и другого детского объединения и принятие мер по сохранению их в течение срока обучения  является</w:t>
      </w:r>
    </w:p>
    <w:p w:rsidR="00B30324" w:rsidRPr="009E0ECD" w:rsidRDefault="00B30324" w:rsidP="00A337B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директор</w:t>
      </w:r>
    </w:p>
    <w:p w:rsidR="00B30324" w:rsidRPr="009E0ECD" w:rsidRDefault="00B30324" w:rsidP="00A337B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B30324" w:rsidRPr="009E0ECD" w:rsidRDefault="00B30324" w:rsidP="00A337B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методист</w:t>
      </w:r>
    </w:p>
    <w:p w:rsidR="00B30324" w:rsidRPr="009E0ECD" w:rsidRDefault="00B30324" w:rsidP="00A337B9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Вправе ли учреждение дополнительного образования  самостоятельно разрабатывать и утверждать дополнительные общеобразовательные программы?</w:t>
      </w:r>
    </w:p>
    <w:p w:rsidR="00B30324" w:rsidRPr="009E0ECD" w:rsidRDefault="00B30324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A337B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да</w:t>
      </w:r>
    </w:p>
    <w:p w:rsidR="00B30324" w:rsidRPr="009E0ECD" w:rsidRDefault="00B30324" w:rsidP="00A337B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нет</w:t>
      </w:r>
    </w:p>
    <w:p w:rsidR="00B30324" w:rsidRPr="009E0ECD" w:rsidRDefault="00B30324" w:rsidP="00A337B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особых случаях, в порядке исключения</w:t>
      </w:r>
    </w:p>
    <w:p w:rsidR="00B30324" w:rsidRPr="009E0ECD" w:rsidRDefault="00B30324" w:rsidP="00A337B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порядок  утверждения программ нормативно не регламентирован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Кто правомочен затребовать для ознакомления образовательные программы, реализуемые образовательным учреждением?</w:t>
      </w:r>
    </w:p>
    <w:p w:rsidR="00B30324" w:rsidRPr="009E0ECD" w:rsidRDefault="00B30324" w:rsidP="00A337B9">
      <w:pPr>
        <w:pStyle w:val="ListParagraph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никто</w:t>
      </w:r>
    </w:p>
    <w:p w:rsidR="00B30324" w:rsidRPr="009E0ECD" w:rsidRDefault="00B30324" w:rsidP="00A337B9">
      <w:pPr>
        <w:pStyle w:val="ListParagraph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родители обучающихся</w:t>
      </w:r>
    </w:p>
    <w:p w:rsidR="00B30324" w:rsidRPr="009E0ECD" w:rsidRDefault="00B30324" w:rsidP="00A337B9">
      <w:pPr>
        <w:pStyle w:val="ListParagraph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профильный методический центр </w:t>
      </w:r>
    </w:p>
    <w:p w:rsidR="00B30324" w:rsidRPr="009E0ECD" w:rsidRDefault="00B30324" w:rsidP="00A337B9">
      <w:pPr>
        <w:pStyle w:val="ListParagraph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учредитель и  органы управления, осуществляющие надзор в сфере образования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Каждый ребенок имеет право заниматься в нескольких объединениях. В соответствии с требованиями СанПиН,  рекомендуемое посещение ребенком занятий в учреждении дополнительного образования детей составляет:</w:t>
      </w:r>
    </w:p>
    <w:p w:rsidR="00B30324" w:rsidRPr="009E0ECD" w:rsidRDefault="00B30324" w:rsidP="00A337B9">
      <w:pPr>
        <w:pStyle w:val="ListParagraph"/>
        <w:numPr>
          <w:ilvl w:val="0"/>
          <w:numId w:val="39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не более чем в 1 объединении</w:t>
      </w:r>
    </w:p>
    <w:p w:rsidR="00B30324" w:rsidRPr="009E0ECD" w:rsidRDefault="00B30324" w:rsidP="00A337B9">
      <w:pPr>
        <w:pStyle w:val="ListParagraph"/>
        <w:numPr>
          <w:ilvl w:val="0"/>
          <w:numId w:val="39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не более чем в 2 объединениях</w:t>
      </w:r>
    </w:p>
    <w:p w:rsidR="00B30324" w:rsidRPr="009E0ECD" w:rsidRDefault="00B30324" w:rsidP="00A337B9">
      <w:pPr>
        <w:pStyle w:val="ListParagraph"/>
        <w:numPr>
          <w:ilvl w:val="0"/>
          <w:numId w:val="39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не более чем в 3 объединениях</w:t>
      </w:r>
    </w:p>
    <w:p w:rsidR="00B30324" w:rsidRPr="009E0ECD" w:rsidRDefault="00B30324" w:rsidP="00A337B9">
      <w:pPr>
        <w:pStyle w:val="ListParagraph"/>
        <w:numPr>
          <w:ilvl w:val="0"/>
          <w:numId w:val="39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 усмотрению родителей</w:t>
      </w:r>
    </w:p>
    <w:p w:rsidR="00B30324" w:rsidRPr="009E0ECD" w:rsidRDefault="00B30324" w:rsidP="00F011B9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Могут ли педагоги дополнительного образования в своей работе использовать учебно-тематические планы вместо дополнительных общеобразовательных программ?</w:t>
      </w:r>
    </w:p>
    <w:p w:rsidR="00B30324" w:rsidRPr="009E0ECD" w:rsidRDefault="00B30324" w:rsidP="00F011B9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1. да</w:t>
      </w:r>
    </w:p>
    <w:p w:rsidR="00B30324" w:rsidRPr="009E0ECD" w:rsidRDefault="00B30324" w:rsidP="00F011B9">
      <w:pPr>
        <w:tabs>
          <w:tab w:val="left" w:pos="360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2. да, если их утвердит педагогический (методический) совет учреждения</w:t>
      </w:r>
    </w:p>
    <w:p w:rsidR="00B30324" w:rsidRPr="009E0ECD" w:rsidRDefault="00B30324" w:rsidP="00F011B9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3. нет, поскольку учебно-тематические планы дополнительными общеобразовательными программами не являются и не подлежат экспертизе по время лицензирования</w:t>
      </w:r>
    </w:p>
    <w:p w:rsidR="00B30324" w:rsidRPr="009E0ECD" w:rsidRDefault="00B30324" w:rsidP="00F011B9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4. только в течение первых трех месяцев обучения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каком году Генеральной Ассамблеей ООН принята Конвенция о правах ребенка?</w:t>
      </w:r>
    </w:p>
    <w:p w:rsidR="00B30324" w:rsidRPr="009E0ECD" w:rsidRDefault="00B30324" w:rsidP="00A337B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1992</w:t>
      </w:r>
    </w:p>
    <w:p w:rsidR="00B30324" w:rsidRPr="009E0ECD" w:rsidRDefault="00B30324" w:rsidP="00A337B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1990</w:t>
      </w:r>
    </w:p>
    <w:p w:rsidR="00B30324" w:rsidRPr="009E0ECD" w:rsidRDefault="00B30324" w:rsidP="00A337B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1989</w:t>
      </w:r>
    </w:p>
    <w:p w:rsidR="00B30324" w:rsidRPr="009E0ECD" w:rsidRDefault="00B30324" w:rsidP="00A337B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1979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Документ, провозгласивший право ребенка на защиту от вмешательства в его личную жизнь, – это:</w:t>
      </w:r>
    </w:p>
    <w:p w:rsidR="00B30324" w:rsidRPr="009E0ECD" w:rsidRDefault="00B30324" w:rsidP="00A337B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Федеральный Закон «Об образовании в РФ»</w:t>
      </w:r>
    </w:p>
    <w:p w:rsidR="00B30324" w:rsidRPr="009E0ECD" w:rsidRDefault="00B30324" w:rsidP="00A337B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Закон Республики Татарстан «Об образовании»</w:t>
      </w:r>
    </w:p>
    <w:p w:rsidR="00B30324" w:rsidRPr="009E0ECD" w:rsidRDefault="00B30324" w:rsidP="00A337B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Конвенция о правах ребенка</w:t>
      </w:r>
    </w:p>
    <w:p w:rsidR="00B30324" w:rsidRPr="009E0ECD" w:rsidRDefault="00B30324" w:rsidP="00A337B9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Декларация прав человека</w:t>
      </w:r>
    </w:p>
    <w:p w:rsidR="00B30324" w:rsidRPr="009E0ECD" w:rsidRDefault="00B30324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соответствии с Конвенцией о правах ребенка, ребенком является каждое человеческое существо до достижения:</w:t>
      </w:r>
    </w:p>
    <w:p w:rsidR="00B30324" w:rsidRPr="009E0ECD" w:rsidRDefault="00B30324" w:rsidP="00A337B9">
      <w:pPr>
        <w:pStyle w:val="1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16-летнего возраста</w:t>
      </w:r>
    </w:p>
    <w:p w:rsidR="00B30324" w:rsidRPr="009E0ECD" w:rsidRDefault="00B30324" w:rsidP="00A337B9">
      <w:pPr>
        <w:pStyle w:val="1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18-летнего возраста</w:t>
      </w:r>
    </w:p>
    <w:p w:rsidR="00B30324" w:rsidRPr="009E0ECD" w:rsidRDefault="00B30324" w:rsidP="00A337B9">
      <w:pPr>
        <w:pStyle w:val="ListParagraph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14-летнего возраста</w:t>
      </w:r>
    </w:p>
    <w:p w:rsidR="00B30324" w:rsidRPr="009E0ECD" w:rsidRDefault="00B30324" w:rsidP="00A337B9">
      <w:pPr>
        <w:pStyle w:val="ListParagraph"/>
        <w:numPr>
          <w:ilvl w:val="0"/>
          <w:numId w:val="42"/>
        </w:num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12-летнего возраста</w:t>
      </w:r>
    </w:p>
    <w:p w:rsidR="00B30324" w:rsidRPr="009E0ECD" w:rsidRDefault="00B30324" w:rsidP="00F011B9">
      <w:pPr>
        <w:tabs>
          <w:tab w:val="left" w:pos="993"/>
          <w:tab w:val="left" w:pos="15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Дополнить наименование документа: Федеральный закон РФ от 24 июня 1998 г. «Об основных гарантиях …………………… в Российской Федерации»:</w:t>
      </w:r>
    </w:p>
    <w:p w:rsidR="00B30324" w:rsidRPr="009E0ECD" w:rsidRDefault="00B30324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прав человека </w:t>
      </w:r>
    </w:p>
    <w:p w:rsidR="00B30324" w:rsidRPr="009E0ECD" w:rsidRDefault="00B30324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основных свобод </w:t>
      </w:r>
    </w:p>
    <w:p w:rsidR="00B30324" w:rsidRPr="009E0ECD" w:rsidRDefault="00B30324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прав ребёнка</w:t>
      </w:r>
    </w:p>
    <w:p w:rsidR="00B30324" w:rsidRPr="009E0ECD" w:rsidRDefault="00B30324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прав гражданина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Гражданин Российской Федерации может самостоятельно осуществлять в полном объеме свои права и обязанности:</w:t>
      </w:r>
    </w:p>
    <w:p w:rsidR="00B30324" w:rsidRPr="009E0ECD" w:rsidRDefault="00B30324" w:rsidP="00A337B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 14 лет</w:t>
      </w:r>
    </w:p>
    <w:p w:rsidR="00B30324" w:rsidRPr="009E0ECD" w:rsidRDefault="00B30324" w:rsidP="00A337B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 16 лет</w:t>
      </w:r>
    </w:p>
    <w:p w:rsidR="00B30324" w:rsidRPr="009E0ECD" w:rsidRDefault="00B30324" w:rsidP="00A337B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 18 лет</w:t>
      </w:r>
    </w:p>
    <w:p w:rsidR="00B30324" w:rsidRPr="009E0ECD" w:rsidRDefault="00B30324" w:rsidP="00A337B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 25 лет</w:t>
      </w:r>
    </w:p>
    <w:p w:rsidR="00B30324" w:rsidRPr="009E0ECD" w:rsidRDefault="00B30324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2B238B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Style w:val="FontStyle32"/>
          <w:sz w:val="28"/>
          <w:szCs w:val="28"/>
        </w:rPr>
      </w:pPr>
      <w:r w:rsidRPr="009E0ECD">
        <w:rPr>
          <w:rStyle w:val="FontStyle32"/>
          <w:sz w:val="28"/>
          <w:szCs w:val="28"/>
        </w:rPr>
        <w:t>Кто, согласно Федеральному Закону «Об образовании в РФ»,  имеет преимущественное право на обучение и воспитание детей перед всеми другими лицами:</w:t>
      </w:r>
    </w:p>
    <w:p w:rsidR="00B30324" w:rsidRPr="009E0ECD" w:rsidRDefault="00B30324" w:rsidP="00A337B9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педагоги</w:t>
      </w:r>
    </w:p>
    <w:p w:rsidR="00B30324" w:rsidRPr="009E0ECD" w:rsidRDefault="00B30324" w:rsidP="00A337B9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родители (законные представители)</w:t>
      </w:r>
    </w:p>
    <w:p w:rsidR="00B30324" w:rsidRPr="009E0ECD" w:rsidRDefault="00B30324" w:rsidP="00A337B9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Style w:val="FontStyle32"/>
          <w:sz w:val="28"/>
          <w:szCs w:val="28"/>
        </w:rPr>
        <w:t>органы государственной власти и органы местного самоуправления</w:t>
      </w:r>
    </w:p>
    <w:p w:rsidR="00B30324" w:rsidRPr="009E0ECD" w:rsidRDefault="00B30324" w:rsidP="00A337B9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никто не имеет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2B238B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Имеют ли право обучающиеся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порядке:</w:t>
      </w:r>
    </w:p>
    <w:p w:rsidR="00B30324" w:rsidRPr="009E0ECD" w:rsidRDefault="00B30324" w:rsidP="00A337B9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да</w:t>
      </w:r>
    </w:p>
    <w:p w:rsidR="00B30324" w:rsidRPr="009E0ECD" w:rsidRDefault="00B30324" w:rsidP="00A337B9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нет</w:t>
      </w:r>
    </w:p>
    <w:p w:rsidR="00B30324" w:rsidRPr="009E0ECD" w:rsidRDefault="00B30324" w:rsidP="00A337B9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только в детских общественных организациях</w:t>
      </w:r>
    </w:p>
    <w:p w:rsidR="00B30324" w:rsidRPr="009E0ECD" w:rsidRDefault="00B30324" w:rsidP="00A337B9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законом это не регулируется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Style13"/>
        <w:widowControl/>
        <w:numPr>
          <w:ilvl w:val="0"/>
          <w:numId w:val="1"/>
        </w:numPr>
        <w:tabs>
          <w:tab w:val="left" w:pos="1013"/>
        </w:tabs>
        <w:spacing w:line="240" w:lineRule="auto"/>
        <w:ind w:firstLine="0"/>
        <w:jc w:val="left"/>
        <w:rPr>
          <w:rStyle w:val="FontStyle32"/>
          <w:rFonts w:ascii="Calibri" w:hAnsi="Calibri" w:cs="Calibri"/>
          <w:sz w:val="28"/>
          <w:szCs w:val="28"/>
        </w:rPr>
      </w:pPr>
      <w:r w:rsidRPr="009E0ECD">
        <w:rPr>
          <w:rStyle w:val="FontStyle32"/>
          <w:rFonts w:ascii="Calibri" w:hAnsi="Calibri" w:cs="Calibri"/>
          <w:sz w:val="28"/>
          <w:szCs w:val="28"/>
        </w:rPr>
        <w:t>Допускается ли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акциях:</w:t>
      </w:r>
    </w:p>
    <w:p w:rsidR="00B30324" w:rsidRPr="009E0ECD" w:rsidRDefault="00B30324" w:rsidP="00A337B9">
      <w:pPr>
        <w:pStyle w:val="Style13"/>
        <w:widowControl/>
        <w:numPr>
          <w:ilvl w:val="0"/>
          <w:numId w:val="45"/>
        </w:numPr>
        <w:tabs>
          <w:tab w:val="left" w:pos="1013"/>
        </w:tabs>
        <w:spacing w:line="240" w:lineRule="auto"/>
        <w:jc w:val="left"/>
        <w:rPr>
          <w:rStyle w:val="FontStyle32"/>
          <w:rFonts w:ascii="Calibri" w:hAnsi="Calibri" w:cs="Calibri"/>
          <w:sz w:val="28"/>
          <w:szCs w:val="28"/>
        </w:rPr>
      </w:pPr>
      <w:r w:rsidRPr="009E0ECD">
        <w:rPr>
          <w:rStyle w:val="FontStyle32"/>
          <w:rFonts w:ascii="Calibri" w:hAnsi="Calibri" w:cs="Calibri"/>
          <w:sz w:val="28"/>
          <w:szCs w:val="28"/>
        </w:rPr>
        <w:t>да</w:t>
      </w:r>
    </w:p>
    <w:p w:rsidR="00B30324" w:rsidRPr="009E0ECD" w:rsidRDefault="00B30324" w:rsidP="00A337B9">
      <w:pPr>
        <w:pStyle w:val="Style13"/>
        <w:widowControl/>
        <w:numPr>
          <w:ilvl w:val="0"/>
          <w:numId w:val="45"/>
        </w:numPr>
        <w:tabs>
          <w:tab w:val="left" w:pos="1013"/>
        </w:tabs>
        <w:spacing w:line="240" w:lineRule="auto"/>
        <w:jc w:val="left"/>
        <w:rPr>
          <w:rStyle w:val="FontStyle32"/>
          <w:rFonts w:ascii="Calibri" w:hAnsi="Calibri" w:cs="Calibri"/>
          <w:sz w:val="28"/>
          <w:szCs w:val="28"/>
        </w:rPr>
      </w:pPr>
      <w:r w:rsidRPr="009E0ECD">
        <w:rPr>
          <w:rStyle w:val="FontStyle32"/>
          <w:rFonts w:ascii="Calibri" w:hAnsi="Calibri" w:cs="Calibri"/>
          <w:sz w:val="28"/>
          <w:szCs w:val="28"/>
        </w:rPr>
        <w:t>нет</w:t>
      </w:r>
    </w:p>
    <w:p w:rsidR="00B30324" w:rsidRPr="009E0ECD" w:rsidRDefault="00B30324" w:rsidP="00A337B9">
      <w:pPr>
        <w:pStyle w:val="Style13"/>
        <w:widowControl/>
        <w:numPr>
          <w:ilvl w:val="0"/>
          <w:numId w:val="45"/>
        </w:numPr>
        <w:tabs>
          <w:tab w:val="left" w:pos="1013"/>
        </w:tabs>
        <w:spacing w:line="240" w:lineRule="auto"/>
        <w:jc w:val="left"/>
        <w:rPr>
          <w:rStyle w:val="FontStyle32"/>
          <w:rFonts w:ascii="Calibri" w:hAnsi="Calibri" w:cs="Calibri"/>
          <w:sz w:val="28"/>
          <w:szCs w:val="28"/>
        </w:rPr>
      </w:pPr>
      <w:r w:rsidRPr="009E0ECD">
        <w:rPr>
          <w:rStyle w:val="FontStyle32"/>
          <w:rFonts w:ascii="Calibri" w:hAnsi="Calibri" w:cs="Calibri"/>
          <w:sz w:val="28"/>
          <w:szCs w:val="28"/>
        </w:rPr>
        <w:t>в исключительных случаях</w:t>
      </w:r>
    </w:p>
    <w:p w:rsidR="00B30324" w:rsidRPr="009E0ECD" w:rsidRDefault="00B30324" w:rsidP="00A337B9">
      <w:pPr>
        <w:pStyle w:val="Style13"/>
        <w:widowControl/>
        <w:numPr>
          <w:ilvl w:val="0"/>
          <w:numId w:val="45"/>
        </w:numPr>
        <w:tabs>
          <w:tab w:val="left" w:pos="1013"/>
        </w:tabs>
        <w:spacing w:line="240" w:lineRule="auto"/>
        <w:jc w:val="left"/>
        <w:rPr>
          <w:rStyle w:val="FontStyle32"/>
          <w:rFonts w:ascii="Calibri" w:hAnsi="Calibri" w:cs="Calibri"/>
          <w:sz w:val="28"/>
          <w:szCs w:val="28"/>
        </w:rPr>
      </w:pPr>
      <w:r w:rsidRPr="009E0ECD">
        <w:rPr>
          <w:rStyle w:val="FontStyle32"/>
          <w:rFonts w:ascii="Calibri" w:hAnsi="Calibri" w:cs="Calibri"/>
          <w:sz w:val="28"/>
          <w:szCs w:val="28"/>
        </w:rPr>
        <w:t>законом это не регулируется</w:t>
      </w:r>
    </w:p>
    <w:p w:rsidR="00B30324" w:rsidRPr="009E0ECD" w:rsidRDefault="00B30324" w:rsidP="00F011B9">
      <w:pPr>
        <w:pStyle w:val="Style13"/>
        <w:widowControl/>
        <w:tabs>
          <w:tab w:val="left" w:pos="1013"/>
        </w:tabs>
        <w:spacing w:line="240" w:lineRule="auto"/>
        <w:ind w:firstLine="0"/>
        <w:jc w:val="left"/>
        <w:rPr>
          <w:rStyle w:val="FontStyle32"/>
          <w:rFonts w:ascii="Calibri" w:hAnsi="Calibri" w:cs="Calibri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Допускается ли Федеральным Законом «Об образовании в Российской Федерации» привлечение обучающихся, воспитанников гражданских образовательных учреждений к труду, не предусмотренному образовательной программой, без согласия обучающихся, воспитанников и их родителей (законных представителей)?</w:t>
      </w:r>
    </w:p>
    <w:p w:rsidR="00B30324" w:rsidRPr="009E0ECD" w:rsidRDefault="00B30324" w:rsidP="00A337B9">
      <w:pPr>
        <w:pStyle w:val="ListParagraph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да</w:t>
      </w:r>
    </w:p>
    <w:p w:rsidR="00B30324" w:rsidRPr="009E0ECD" w:rsidRDefault="00B30324" w:rsidP="00A337B9">
      <w:pPr>
        <w:pStyle w:val="ListParagraph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нет</w:t>
      </w:r>
    </w:p>
    <w:p w:rsidR="00B30324" w:rsidRPr="009E0ECD" w:rsidRDefault="00B30324" w:rsidP="00A337B9">
      <w:pPr>
        <w:pStyle w:val="ListParagraph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особых случаях, по распоряжению вышестоящих инстанций</w:t>
      </w:r>
    </w:p>
    <w:p w:rsidR="00B30324" w:rsidRPr="009E0ECD" w:rsidRDefault="00B30324" w:rsidP="00A337B9">
      <w:pPr>
        <w:pStyle w:val="ListParagraph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разрешается эпизодически в связи с производственной необходимостью</w:t>
      </w:r>
    </w:p>
    <w:p w:rsidR="00B30324" w:rsidRPr="009E0ECD" w:rsidRDefault="00B30324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Является ли наличие фактов, свидетельствующих об однократном применении физического насилия к учащемуся педагогическим работником, основанием для   его  увольнения? </w:t>
      </w:r>
    </w:p>
    <w:p w:rsidR="00B30324" w:rsidRPr="009E0ECD" w:rsidRDefault="00B30324" w:rsidP="00A337B9">
      <w:pPr>
        <w:pStyle w:val="ListParagraph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да</w:t>
      </w:r>
    </w:p>
    <w:p w:rsidR="00B30324" w:rsidRPr="009E0ECD" w:rsidRDefault="00B30324" w:rsidP="00A337B9">
      <w:pPr>
        <w:pStyle w:val="ListParagraph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да, в случае если педагогический работник уже имеет дисциплинарное взыскание</w:t>
      </w:r>
    </w:p>
    <w:p w:rsidR="00B30324" w:rsidRPr="009E0ECD" w:rsidRDefault="00B30324" w:rsidP="00A337B9">
      <w:pPr>
        <w:pStyle w:val="ListParagraph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нет</w:t>
      </w:r>
    </w:p>
    <w:p w:rsidR="00B30324" w:rsidRPr="009E0ECD" w:rsidRDefault="00B30324" w:rsidP="00A337B9">
      <w:pPr>
        <w:pStyle w:val="ListParagraph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увольнение возможно, только если трудовой договор с педагогическим работником заключен на определенный срок для выполнения определенной работы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в обязательном порядке включает в себя:</w:t>
      </w:r>
    </w:p>
    <w:p w:rsidR="00B30324" w:rsidRPr="009E0ECD" w:rsidRDefault="00B30324" w:rsidP="00A337B9">
      <w:pPr>
        <w:pStyle w:val="NormalWeb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пояснительную записку</w:t>
      </w:r>
    </w:p>
    <w:p w:rsidR="00B30324" w:rsidRPr="009E0ECD" w:rsidRDefault="00B30324" w:rsidP="00A337B9">
      <w:pPr>
        <w:pStyle w:val="NormalWeb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учебно-тематический план</w:t>
      </w:r>
    </w:p>
    <w:p w:rsidR="00B30324" w:rsidRPr="009E0ECD" w:rsidRDefault="00B30324" w:rsidP="00A337B9">
      <w:pPr>
        <w:pStyle w:val="NormalWeb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содержание изучаемого курса</w:t>
      </w:r>
    </w:p>
    <w:p w:rsidR="00B30324" w:rsidRPr="009E0ECD" w:rsidRDefault="00B30324" w:rsidP="00A337B9">
      <w:pPr>
        <w:pStyle w:val="NormalWeb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все ответы верны</w:t>
      </w:r>
    </w:p>
    <w:p w:rsidR="00B30324" w:rsidRPr="009E0ECD" w:rsidRDefault="00B30324" w:rsidP="00F011B9">
      <w:pPr>
        <w:pStyle w:val="NormalWeb"/>
        <w:shd w:val="clear" w:color="auto" w:fill="FFFFFF"/>
        <w:spacing w:after="0" w:afterAutospacing="0"/>
        <w:ind w:left="360"/>
        <w:rPr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Какой структурный элемент дополнительной образовательной программы включает краткое описание тем (теория и практика):</w:t>
      </w:r>
    </w:p>
    <w:p w:rsidR="00B30324" w:rsidRPr="009E0ECD" w:rsidRDefault="00B30324" w:rsidP="00A337B9">
      <w:pPr>
        <w:pStyle w:val="ListParagraph"/>
        <w:numPr>
          <w:ilvl w:val="0"/>
          <w:numId w:val="51"/>
        </w:numPr>
        <w:spacing w:before="120" w:after="12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содержание изучаемого курса</w:t>
      </w:r>
    </w:p>
    <w:p w:rsidR="00B30324" w:rsidRPr="009E0ECD" w:rsidRDefault="00B30324" w:rsidP="00A337B9">
      <w:pPr>
        <w:pStyle w:val="ListParagraph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методическое обеспечение</w:t>
      </w:r>
    </w:p>
    <w:p w:rsidR="00B30324" w:rsidRPr="009E0ECD" w:rsidRDefault="00B30324" w:rsidP="00A337B9">
      <w:pPr>
        <w:pStyle w:val="ListParagraph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30324" w:rsidRPr="009E0ECD" w:rsidRDefault="00B30324" w:rsidP="00A337B9">
      <w:pPr>
        <w:pStyle w:val="ListParagraph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B30324" w:rsidRPr="009E0ECD" w:rsidRDefault="00B30324" w:rsidP="00F011B9">
      <w:pPr>
        <w:pStyle w:val="NormalWeb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9E0ECD">
        <w:rPr>
          <w:sz w:val="28"/>
          <w:szCs w:val="28"/>
        </w:rPr>
        <w:t>Трудоемкость изучения учебных тем программы закреплена в</w:t>
      </w:r>
    </w:p>
    <w:p w:rsidR="00B30324" w:rsidRPr="009E0ECD" w:rsidRDefault="00B30324" w:rsidP="00A337B9">
      <w:pPr>
        <w:pStyle w:val="NormalWeb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пояснительной записке программы</w:t>
      </w:r>
    </w:p>
    <w:p w:rsidR="00B30324" w:rsidRPr="009E0ECD" w:rsidRDefault="00B30324" w:rsidP="00A337B9">
      <w:pPr>
        <w:pStyle w:val="NormalWeb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учебно-тематическом плане программы</w:t>
      </w:r>
    </w:p>
    <w:p w:rsidR="00B30324" w:rsidRPr="009E0ECD" w:rsidRDefault="00B30324" w:rsidP="00A337B9">
      <w:pPr>
        <w:pStyle w:val="NormalWeb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в содержании изучаемого курса</w:t>
      </w:r>
    </w:p>
    <w:p w:rsidR="00B30324" w:rsidRPr="009E0ECD" w:rsidRDefault="00B30324" w:rsidP="00A337B9">
      <w:pPr>
        <w:pStyle w:val="NormalWeb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методическом обеспечении программы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1. Авторская программа дополнительного образования – это программа:</w:t>
      </w:r>
    </w:p>
    <w:p w:rsidR="00B30324" w:rsidRPr="009E0ECD" w:rsidRDefault="00B30324" w:rsidP="00A337B9">
      <w:pPr>
        <w:pStyle w:val="ListParagraph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полностью написанная педагогом или коллективом педагогов, ее содержание – это предложение средств решения проблемы в образовании, оно обязательно отличается новизной, актуальностью</w:t>
      </w:r>
    </w:p>
    <w:p w:rsidR="00B30324" w:rsidRPr="009E0ECD" w:rsidRDefault="00B30324" w:rsidP="00A337B9">
      <w:pPr>
        <w:pStyle w:val="ListParagraph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целью которой является изменение содержания, организационно-педагогических основ и методов обучения, предложение новых областей знания, внедрения новых педагогических технологий</w:t>
      </w:r>
    </w:p>
    <w:p w:rsidR="00B30324" w:rsidRPr="009E0ECD" w:rsidRDefault="00B30324" w:rsidP="00A337B9">
      <w:pPr>
        <w:pStyle w:val="ListParagraph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имеющая особую специфику</w:t>
      </w:r>
    </w:p>
    <w:p w:rsidR="00B30324" w:rsidRPr="009E0ECD" w:rsidRDefault="00B30324" w:rsidP="00A337B9">
      <w:pPr>
        <w:pStyle w:val="ListParagraph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измененная с учетом особенностей организации, формирования возрастных и разноуровневых групп детей, режима и временных параметров осуществления деятельности, нестандартности индивидуальных результатов обучения и воспитания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Экспериментальная дополнительная образовательная программа может перейти в статус авторской или модифицированной после успешной реализации в течение:</w:t>
      </w:r>
    </w:p>
    <w:p w:rsidR="00B30324" w:rsidRPr="009E0ECD" w:rsidRDefault="00B30324" w:rsidP="00A337B9">
      <w:pPr>
        <w:pStyle w:val="ListParagraph"/>
        <w:numPr>
          <w:ilvl w:val="0"/>
          <w:numId w:val="52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5 лет</w:t>
      </w:r>
    </w:p>
    <w:p w:rsidR="00B30324" w:rsidRPr="009E0ECD" w:rsidRDefault="00B30324" w:rsidP="00A337B9">
      <w:pPr>
        <w:pStyle w:val="ListParagraph"/>
        <w:numPr>
          <w:ilvl w:val="0"/>
          <w:numId w:val="52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3 года</w:t>
      </w:r>
    </w:p>
    <w:p w:rsidR="00B30324" w:rsidRPr="009E0ECD" w:rsidRDefault="00B30324" w:rsidP="00A337B9">
      <w:pPr>
        <w:pStyle w:val="ListParagraph"/>
        <w:numPr>
          <w:ilvl w:val="0"/>
          <w:numId w:val="52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 год.</w:t>
      </w:r>
    </w:p>
    <w:p w:rsidR="00B30324" w:rsidRPr="009E0ECD" w:rsidRDefault="00B30324" w:rsidP="00A337B9">
      <w:pPr>
        <w:pStyle w:val="ListParagraph"/>
        <w:numPr>
          <w:ilvl w:val="0"/>
          <w:numId w:val="52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запланированного  срока реализации</w:t>
      </w:r>
    </w:p>
    <w:p w:rsidR="00B30324" w:rsidRPr="009E0ECD" w:rsidRDefault="00B30324" w:rsidP="00F011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Методическое обеспечение как элемент дополнительной образовательной программы включает в себя:</w:t>
      </w:r>
    </w:p>
    <w:p w:rsidR="00B30324" w:rsidRPr="009E0ECD" w:rsidRDefault="00B30324" w:rsidP="00A337B9">
      <w:pPr>
        <w:pStyle w:val="ListParagraph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краткое описание тем</w:t>
      </w:r>
    </w:p>
    <w:p w:rsidR="00B30324" w:rsidRPr="009E0ECD" w:rsidRDefault="00B30324" w:rsidP="00A337B9">
      <w:pPr>
        <w:pStyle w:val="ListParagraph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перечень разделов, тем, количество часов по каждой теме с разбивкой на теоретические и практические виды занятий</w:t>
      </w:r>
    </w:p>
    <w:p w:rsidR="00B30324" w:rsidRPr="009E0ECD" w:rsidRDefault="00B30324" w:rsidP="00A337B9">
      <w:pPr>
        <w:pStyle w:val="ListParagraph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формы занятий по каждой теме или разделу, приемы и методы организации УВП, дидактический материал, техническое оснащение занятий, формы подведения итогов по каждой теме или разделу</w:t>
      </w:r>
    </w:p>
    <w:p w:rsidR="00B30324" w:rsidRPr="009E0ECD" w:rsidRDefault="00B30324" w:rsidP="00A337B9">
      <w:pPr>
        <w:pStyle w:val="ListParagraph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перечень источников по общей педагогике, методике, дидактике, общей и возрастной педагогике, учебные пособия и др. </w:t>
      </w:r>
    </w:p>
    <w:p w:rsidR="00B30324" w:rsidRPr="009E0ECD" w:rsidRDefault="00B30324" w:rsidP="00F011B9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Самой распространённой формой методической работы в УДО детей является:</w:t>
      </w:r>
    </w:p>
    <w:p w:rsidR="00B30324" w:rsidRPr="009E0ECD" w:rsidRDefault="00B30324" w:rsidP="00A337B9">
      <w:pPr>
        <w:pStyle w:val="ListParagraph"/>
        <w:numPr>
          <w:ilvl w:val="0"/>
          <w:numId w:val="55"/>
        </w:numPr>
        <w:spacing w:after="0" w:line="240" w:lineRule="auto"/>
        <w:ind w:left="426" w:hanging="87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педсовет</w:t>
      </w:r>
    </w:p>
    <w:p w:rsidR="00B30324" w:rsidRPr="009E0ECD" w:rsidRDefault="00B30324" w:rsidP="00A337B9">
      <w:pPr>
        <w:pStyle w:val="ListParagraph"/>
        <w:numPr>
          <w:ilvl w:val="0"/>
          <w:numId w:val="55"/>
        </w:numPr>
        <w:spacing w:after="0" w:line="240" w:lineRule="auto"/>
        <w:ind w:left="426" w:hanging="87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диспуты</w:t>
      </w:r>
    </w:p>
    <w:p w:rsidR="00B30324" w:rsidRPr="009E0ECD" w:rsidRDefault="00B30324" w:rsidP="00A337B9">
      <w:pPr>
        <w:pStyle w:val="ListParagraph"/>
        <w:numPr>
          <w:ilvl w:val="0"/>
          <w:numId w:val="55"/>
        </w:numPr>
        <w:spacing w:after="0" w:line="240" w:lineRule="auto"/>
        <w:ind w:left="426" w:hanging="87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заседание методического объединения</w:t>
      </w:r>
    </w:p>
    <w:p w:rsidR="00B30324" w:rsidRPr="009E0ECD" w:rsidRDefault="00B30324" w:rsidP="00A337B9">
      <w:pPr>
        <w:pStyle w:val="ListParagraph"/>
        <w:numPr>
          <w:ilvl w:val="0"/>
          <w:numId w:val="55"/>
        </w:numPr>
        <w:spacing w:after="0" w:line="240" w:lineRule="auto"/>
        <w:ind w:left="426" w:hanging="87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научно-практическая конференция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Мастер-класс относится:</w:t>
      </w:r>
    </w:p>
    <w:p w:rsidR="00B30324" w:rsidRPr="009E0ECD" w:rsidRDefault="00B30324" w:rsidP="00A337B9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 массовым формам методической работы</w:t>
      </w:r>
    </w:p>
    <w:p w:rsidR="00B30324" w:rsidRPr="009E0ECD" w:rsidRDefault="00B30324" w:rsidP="00A337B9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 индивидуальным формам методической работы</w:t>
      </w:r>
    </w:p>
    <w:p w:rsidR="00B30324" w:rsidRPr="009E0ECD" w:rsidRDefault="00B30324" w:rsidP="00A337B9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 групповым формам методической работы</w:t>
      </w:r>
    </w:p>
    <w:p w:rsidR="00B30324" w:rsidRPr="009E0ECD" w:rsidRDefault="00B30324" w:rsidP="00A337B9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вообще не является формой методической работы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Методическая тема - это:</w:t>
      </w:r>
    </w:p>
    <w:p w:rsidR="00B30324" w:rsidRPr="009E0ECD" w:rsidRDefault="00B30324" w:rsidP="00A337B9">
      <w:pPr>
        <w:pStyle w:val="ListParagraph"/>
        <w:numPr>
          <w:ilvl w:val="0"/>
          <w:numId w:val="57"/>
        </w:numPr>
        <w:spacing w:after="0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конкретное направление, связанное с изучением и разработкой методических аспектов определенной проблемы, предмет методического исследования</w:t>
      </w:r>
    </w:p>
    <w:p w:rsidR="00B30324" w:rsidRPr="009E0ECD" w:rsidRDefault="00B30324" w:rsidP="00A337B9">
      <w:pPr>
        <w:pStyle w:val="ListParagraph"/>
        <w:numPr>
          <w:ilvl w:val="0"/>
          <w:numId w:val="57"/>
        </w:numPr>
        <w:spacing w:after="0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комплексная форма, включающая в себя рекомендации по планированию, организации и проведению отдельных видов образовательной деятельности</w:t>
      </w:r>
    </w:p>
    <w:p w:rsidR="00B30324" w:rsidRPr="009E0ECD" w:rsidRDefault="00B30324" w:rsidP="00A337B9">
      <w:pPr>
        <w:pStyle w:val="ListParagraph"/>
        <w:numPr>
          <w:ilvl w:val="0"/>
          <w:numId w:val="57"/>
        </w:numPr>
        <w:spacing w:after="0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коллективный поиск решения научно-методической проблемы, который позволяет повысить уровень подготовки и мастерства педагогов, повысить качество обучения и воспитания</w:t>
      </w:r>
    </w:p>
    <w:p w:rsidR="00B30324" w:rsidRPr="009E0ECD" w:rsidRDefault="00B30324" w:rsidP="00A337B9">
      <w:pPr>
        <w:pStyle w:val="ListParagraph"/>
        <w:numPr>
          <w:ilvl w:val="0"/>
          <w:numId w:val="57"/>
        </w:numPr>
        <w:spacing w:after="0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прикладная методическая продукция по итогам исследования и педагогической деятельности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Методист посещает занятия педагогов в УДОД с целью:</w:t>
      </w:r>
    </w:p>
    <w:p w:rsidR="00B30324" w:rsidRPr="009E0ECD" w:rsidRDefault="00B30324" w:rsidP="00A337B9">
      <w:pPr>
        <w:pStyle w:val="ListParagraph"/>
        <w:numPr>
          <w:ilvl w:val="0"/>
          <w:numId w:val="58"/>
        </w:numPr>
        <w:spacing w:after="0" w:line="240" w:lineRule="auto"/>
        <w:ind w:left="284" w:firstLine="54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контроля</w:t>
      </w:r>
    </w:p>
    <w:p w:rsidR="00B30324" w:rsidRPr="009E0ECD" w:rsidRDefault="00B30324" w:rsidP="00A337B9">
      <w:pPr>
        <w:pStyle w:val="ListParagraph"/>
        <w:numPr>
          <w:ilvl w:val="0"/>
          <w:numId w:val="58"/>
        </w:numPr>
        <w:spacing w:after="0" w:line="240" w:lineRule="auto"/>
        <w:ind w:left="284" w:firstLine="54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выявления недостатков в работе педагога</w:t>
      </w:r>
    </w:p>
    <w:p w:rsidR="00B30324" w:rsidRPr="009E0ECD" w:rsidRDefault="00B30324" w:rsidP="00A337B9">
      <w:pPr>
        <w:pStyle w:val="ListParagraph"/>
        <w:numPr>
          <w:ilvl w:val="0"/>
          <w:numId w:val="58"/>
        </w:numPr>
        <w:spacing w:after="0" w:line="240" w:lineRule="auto"/>
        <w:ind w:left="284" w:firstLine="54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оказания методической помощи</w:t>
      </w:r>
    </w:p>
    <w:p w:rsidR="00B30324" w:rsidRPr="009E0ECD" w:rsidRDefault="00B30324" w:rsidP="00A337B9">
      <w:pPr>
        <w:pStyle w:val="ListParagraph"/>
        <w:numPr>
          <w:ilvl w:val="0"/>
          <w:numId w:val="58"/>
        </w:numPr>
        <w:spacing w:after="0" w:line="240" w:lineRule="auto"/>
        <w:ind w:left="284" w:firstLine="54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принятия решения о повышении квалификационной категории педагога</w:t>
      </w:r>
    </w:p>
    <w:p w:rsidR="00B30324" w:rsidRPr="009E0ECD" w:rsidRDefault="00B30324" w:rsidP="00F011B9">
      <w:pPr>
        <w:spacing w:after="0" w:line="240" w:lineRule="auto"/>
        <w:ind w:left="338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Основой личностного развития в младшем школьном возрасте является: </w:t>
      </w:r>
    </w:p>
    <w:p w:rsidR="00B30324" w:rsidRPr="009E0ECD" w:rsidRDefault="00B30324" w:rsidP="00A337B9">
      <w:pPr>
        <w:pStyle w:val="ListParagraph"/>
        <w:numPr>
          <w:ilvl w:val="0"/>
          <w:numId w:val="59"/>
        </w:numPr>
        <w:spacing w:after="0" w:line="240" w:lineRule="auto"/>
        <w:ind w:left="284" w:firstLine="43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игра</w:t>
      </w:r>
    </w:p>
    <w:p w:rsidR="00B30324" w:rsidRPr="009E0ECD" w:rsidRDefault="00B30324" w:rsidP="00A337B9">
      <w:pPr>
        <w:pStyle w:val="ListParagraph"/>
        <w:numPr>
          <w:ilvl w:val="0"/>
          <w:numId w:val="59"/>
        </w:numPr>
        <w:spacing w:after="0" w:line="240" w:lineRule="auto"/>
        <w:ind w:left="284" w:firstLine="43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учение</w:t>
      </w:r>
    </w:p>
    <w:p w:rsidR="00B30324" w:rsidRPr="009E0ECD" w:rsidRDefault="00B30324" w:rsidP="00A337B9">
      <w:pPr>
        <w:pStyle w:val="ListParagraph"/>
        <w:numPr>
          <w:ilvl w:val="0"/>
          <w:numId w:val="59"/>
        </w:numPr>
        <w:spacing w:after="0" w:line="240" w:lineRule="auto"/>
        <w:ind w:left="284" w:firstLine="43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общение со сверстниками</w:t>
      </w:r>
    </w:p>
    <w:p w:rsidR="00B30324" w:rsidRPr="009E0ECD" w:rsidRDefault="00B30324" w:rsidP="00A337B9">
      <w:pPr>
        <w:pStyle w:val="ListParagraph"/>
        <w:numPr>
          <w:ilvl w:val="0"/>
          <w:numId w:val="59"/>
        </w:numPr>
        <w:spacing w:after="0" w:line="240" w:lineRule="auto"/>
        <w:ind w:left="284" w:firstLine="43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учебно-профессиональная деятельность.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Основой личностного развития в среднем школьном возрасте является:</w:t>
      </w:r>
    </w:p>
    <w:p w:rsidR="00B30324" w:rsidRPr="009E0ECD" w:rsidRDefault="00B30324" w:rsidP="00A337B9">
      <w:pPr>
        <w:pStyle w:val="ListParagraph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игра</w:t>
      </w:r>
    </w:p>
    <w:p w:rsidR="00B30324" w:rsidRPr="009E0ECD" w:rsidRDefault="00B30324" w:rsidP="00A337B9">
      <w:pPr>
        <w:pStyle w:val="ListParagraph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учение</w:t>
      </w:r>
    </w:p>
    <w:p w:rsidR="00B30324" w:rsidRPr="009E0ECD" w:rsidRDefault="00B30324" w:rsidP="00A337B9">
      <w:pPr>
        <w:pStyle w:val="ListParagraph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общение со сверстниками</w:t>
      </w:r>
    </w:p>
    <w:p w:rsidR="00B30324" w:rsidRPr="009E0ECD" w:rsidRDefault="00B30324" w:rsidP="00A337B9">
      <w:pPr>
        <w:pStyle w:val="ListParagraph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учебно-профессиональная деятельность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Становление устойчивого самосознания и стабильного образа «Я» происходит:</w:t>
      </w:r>
    </w:p>
    <w:p w:rsidR="00B30324" w:rsidRPr="009E0ECD" w:rsidRDefault="00B30324" w:rsidP="00A337B9">
      <w:pPr>
        <w:pStyle w:val="ListParagraph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дошкольном возрасте</w:t>
      </w:r>
    </w:p>
    <w:p w:rsidR="00B30324" w:rsidRPr="009E0ECD" w:rsidRDefault="00B30324" w:rsidP="00A337B9">
      <w:pPr>
        <w:pStyle w:val="ListParagraph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младшем школьном возрасте</w:t>
      </w:r>
    </w:p>
    <w:p w:rsidR="00B30324" w:rsidRPr="009E0ECD" w:rsidRDefault="00B30324" w:rsidP="00A337B9">
      <w:pPr>
        <w:pStyle w:val="ListParagraph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подростковом возрасте</w:t>
      </w:r>
    </w:p>
    <w:p w:rsidR="00B30324" w:rsidRPr="009E0ECD" w:rsidRDefault="00B30324" w:rsidP="00A337B9">
      <w:pPr>
        <w:pStyle w:val="ListParagraph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юношеском возрасте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Цель педагогической диагностики – это …  </w:t>
      </w:r>
    </w:p>
    <w:p w:rsidR="00B30324" w:rsidRPr="009E0ECD" w:rsidRDefault="00B30324" w:rsidP="00A337B9">
      <w:pPr>
        <w:pStyle w:val="ListParagraph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стимулирование активности педагогических процессов и систем</w:t>
      </w:r>
    </w:p>
    <w:p w:rsidR="00B30324" w:rsidRPr="009E0ECD" w:rsidRDefault="00B30324" w:rsidP="00A337B9">
      <w:pPr>
        <w:pStyle w:val="ListParagraph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получение информации о состоянии педагогических процессов и систем</w:t>
      </w:r>
    </w:p>
    <w:p w:rsidR="00B30324" w:rsidRPr="009E0ECD" w:rsidRDefault="00B30324" w:rsidP="00A337B9">
      <w:pPr>
        <w:pStyle w:val="ListParagraph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повышение эффективности функционирования педагогических процессов и систем</w:t>
      </w:r>
    </w:p>
    <w:p w:rsidR="00B30324" w:rsidRPr="009E0ECD" w:rsidRDefault="00B30324" w:rsidP="00A337B9">
      <w:pPr>
        <w:pStyle w:val="ListParagraph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проверка знаний учащихся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Система непрерывной педагогической диагностики это - …</w:t>
      </w:r>
    </w:p>
    <w:p w:rsidR="00B30324" w:rsidRPr="009E0ECD" w:rsidRDefault="00B30324" w:rsidP="00A337B9">
      <w:pPr>
        <w:pStyle w:val="ListParagraph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мониторинг</w:t>
      </w:r>
    </w:p>
    <w:p w:rsidR="00B30324" w:rsidRPr="009E0ECD" w:rsidRDefault="00B30324" w:rsidP="00A337B9">
      <w:pPr>
        <w:pStyle w:val="ListParagraph"/>
        <w:widowControl w:val="0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экспресс-диагностика</w:t>
      </w:r>
    </w:p>
    <w:p w:rsidR="00B30324" w:rsidRPr="009E0ECD" w:rsidRDefault="00B30324" w:rsidP="00A337B9">
      <w:pPr>
        <w:pStyle w:val="ListParagraph"/>
        <w:widowControl w:val="0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лонгитьюд</w:t>
      </w:r>
    </w:p>
    <w:p w:rsidR="00B30324" w:rsidRPr="009E0ECD" w:rsidRDefault="00B30324" w:rsidP="00A337B9">
      <w:pPr>
        <w:pStyle w:val="ListParagraph"/>
        <w:widowControl w:val="0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наблюдение</w:t>
      </w:r>
    </w:p>
    <w:p w:rsidR="00B30324" w:rsidRPr="009E0ECD" w:rsidRDefault="00B30324" w:rsidP="00F011B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Новым подходом в воспитании детей является:</w:t>
      </w:r>
    </w:p>
    <w:p w:rsidR="00B30324" w:rsidRPr="009E0ECD" w:rsidRDefault="00B30324" w:rsidP="00A337B9">
      <w:pPr>
        <w:pStyle w:val="ListParagraph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личностно-ориентированный подход</w:t>
      </w:r>
    </w:p>
    <w:p w:rsidR="00B30324" w:rsidRPr="009E0ECD" w:rsidRDefault="00B30324" w:rsidP="00A337B9">
      <w:pPr>
        <w:pStyle w:val="ListParagraph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деятельностный</w:t>
      </w:r>
    </w:p>
    <w:p w:rsidR="00B30324" w:rsidRPr="009E0ECD" w:rsidRDefault="00B30324" w:rsidP="00A337B9">
      <w:pPr>
        <w:pStyle w:val="ListParagraph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природосообразный подход</w:t>
      </w:r>
    </w:p>
    <w:p w:rsidR="00B30324" w:rsidRPr="009E0ECD" w:rsidRDefault="00B30324" w:rsidP="00A337B9">
      <w:pPr>
        <w:pStyle w:val="ListParagraph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событийный подход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 методике О.С. Газмана, этапы деятельности по педагогической поддержке детей в системе личностно-ориентированной  технологии воспитания включают:</w:t>
      </w:r>
    </w:p>
    <w:p w:rsidR="00B30324" w:rsidRPr="009E0ECD" w:rsidRDefault="00B30324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A337B9">
      <w:pPr>
        <w:pStyle w:val="ListParagraph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диагностический, поисковый, договорный, деятельностный, рефлексивный</w:t>
      </w:r>
    </w:p>
    <w:p w:rsidR="00B30324" w:rsidRPr="009E0ECD" w:rsidRDefault="00B30324" w:rsidP="00A337B9">
      <w:pPr>
        <w:pStyle w:val="ListParagraph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анализ, синтез, реализация, контроль</w:t>
      </w:r>
    </w:p>
    <w:p w:rsidR="00B30324" w:rsidRPr="009E0ECD" w:rsidRDefault="00B30324" w:rsidP="00A337B9">
      <w:pPr>
        <w:pStyle w:val="ListParagraph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изучение ситуации, принятие решения, совместная деятельность по реализации решения, анализ и рефлексия </w:t>
      </w:r>
    </w:p>
    <w:p w:rsidR="00B30324" w:rsidRPr="009E0ECD" w:rsidRDefault="00B30324" w:rsidP="00A337B9">
      <w:pPr>
        <w:pStyle w:val="ListParagraph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аналитический, проектировочный, организационный, рефлексивный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Воспитание как процесс помощи ребенку в становлении его субъектности, культурной идентификации, социализации, жизненном самоопределении рассматривается в авторской концепции:</w:t>
      </w:r>
    </w:p>
    <w:p w:rsidR="00B30324" w:rsidRPr="009E0ECD" w:rsidRDefault="00B30324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A337B9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Е.В Бондаревской</w:t>
      </w:r>
    </w:p>
    <w:p w:rsidR="00B30324" w:rsidRPr="009E0ECD" w:rsidRDefault="00B30324" w:rsidP="00A337B9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О.С.Газмана</w:t>
      </w:r>
    </w:p>
    <w:p w:rsidR="00B30324" w:rsidRPr="009E0ECD" w:rsidRDefault="00B30324" w:rsidP="00A337B9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Н.Е. Щурковой</w:t>
      </w:r>
    </w:p>
    <w:p w:rsidR="00B30324" w:rsidRPr="009E0ECD" w:rsidRDefault="00B30324" w:rsidP="00A337B9">
      <w:pPr>
        <w:pStyle w:val="ListParagraph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И.П.Иванова</w:t>
      </w:r>
    </w:p>
    <w:p w:rsidR="00B30324" w:rsidRPr="009E0ECD" w:rsidRDefault="00B30324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Знания, умения, навыки, позволяющие вести работу по самопознанию, самоутверждению, самореализации личности ребенка, развития  его неповторимой индивидуальности являются основой содержания воспитания в авторской концепции:</w:t>
      </w:r>
    </w:p>
    <w:p w:rsidR="00B30324" w:rsidRPr="009E0ECD" w:rsidRDefault="00B30324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A337B9">
      <w:pPr>
        <w:pStyle w:val="ListParagraph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Е.В. Бондаревской</w:t>
      </w:r>
    </w:p>
    <w:p w:rsidR="00B30324" w:rsidRPr="009E0ECD" w:rsidRDefault="00B30324" w:rsidP="00A337B9">
      <w:pPr>
        <w:pStyle w:val="ListParagraph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О.С. Газмана</w:t>
      </w:r>
    </w:p>
    <w:p w:rsidR="00B30324" w:rsidRPr="009E0ECD" w:rsidRDefault="00B30324" w:rsidP="00A337B9">
      <w:pPr>
        <w:pStyle w:val="ListParagraph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В.А.Сухомлинского</w:t>
      </w:r>
    </w:p>
    <w:p w:rsidR="00B30324" w:rsidRPr="009E0ECD" w:rsidRDefault="00B30324" w:rsidP="00A337B9">
      <w:pPr>
        <w:pStyle w:val="ListParagraph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Г.К. Селевко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Целостность социально-воспитательных технологий заключается:</w:t>
      </w:r>
    </w:p>
    <w:p w:rsidR="00B30324" w:rsidRPr="009E0ECD" w:rsidRDefault="00B30324" w:rsidP="00A337B9">
      <w:pPr>
        <w:pStyle w:val="ListParagraph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процессах, протекающих в одних и тех же условиях</w:t>
      </w:r>
    </w:p>
    <w:p w:rsidR="00B30324" w:rsidRPr="009E0ECD" w:rsidRDefault="00B30324" w:rsidP="00A337B9">
      <w:pPr>
        <w:pStyle w:val="ListParagraph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подчинении всех образующих ее элементов главной цели</w:t>
      </w:r>
    </w:p>
    <w:p w:rsidR="00B30324" w:rsidRPr="009E0ECD" w:rsidRDefault="00B30324" w:rsidP="00A337B9">
      <w:pPr>
        <w:pStyle w:val="ListParagraph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процессах, неделимых на самостоятельные независимые части</w:t>
      </w:r>
    </w:p>
    <w:p w:rsidR="00B30324" w:rsidRPr="009E0ECD" w:rsidRDefault="00B30324" w:rsidP="00A337B9">
      <w:pPr>
        <w:pStyle w:val="ListParagraph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 единообразии используемых педагогических подходов</w:t>
      </w:r>
    </w:p>
    <w:p w:rsidR="00B30324" w:rsidRPr="009E0ECD" w:rsidRDefault="00B30324" w:rsidP="00F011B9">
      <w:pPr>
        <w:pStyle w:val="BodyText"/>
        <w:rPr>
          <w:b w:val="0"/>
          <w:bCs w:val="0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 Условия эффективности воспитательных технологий: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A337B9">
      <w:pPr>
        <w:pStyle w:val="ListParagraph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дружеские отношения между детьми</w:t>
      </w:r>
    </w:p>
    <w:p w:rsidR="00B30324" w:rsidRPr="009E0ECD" w:rsidRDefault="00B30324" w:rsidP="00A337B9">
      <w:pPr>
        <w:pStyle w:val="ListParagraph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наличие высокой цели</w:t>
      </w:r>
    </w:p>
    <w:p w:rsidR="00B30324" w:rsidRPr="009E0ECD" w:rsidRDefault="00B30324" w:rsidP="00A337B9">
      <w:pPr>
        <w:pStyle w:val="ListParagraph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свобода выбора программы</w:t>
      </w:r>
    </w:p>
    <w:p w:rsidR="00B30324" w:rsidRPr="009E0ECD" w:rsidRDefault="00B30324" w:rsidP="00A337B9">
      <w:pPr>
        <w:pStyle w:val="ListParagraph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дружеские отношения между детьми, наличие высокой цели, свобода выбора программы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Автором методики коллективных творческих дел является:</w:t>
      </w:r>
    </w:p>
    <w:p w:rsidR="00B30324" w:rsidRPr="009E0ECD" w:rsidRDefault="00B30324" w:rsidP="00A337B9">
      <w:pPr>
        <w:pStyle w:val="ListParagraph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В.А. Караковский</w:t>
      </w:r>
    </w:p>
    <w:p w:rsidR="00B30324" w:rsidRPr="009E0ECD" w:rsidRDefault="00B30324" w:rsidP="00A337B9">
      <w:pPr>
        <w:pStyle w:val="ListParagraph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И.П. Иванов</w:t>
      </w:r>
    </w:p>
    <w:p w:rsidR="00B30324" w:rsidRPr="009E0ECD" w:rsidRDefault="00B30324" w:rsidP="00A337B9">
      <w:pPr>
        <w:pStyle w:val="ListParagraph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Л.И. Новикова</w:t>
      </w:r>
    </w:p>
    <w:p w:rsidR="00B30324" w:rsidRPr="009E0ECD" w:rsidRDefault="00B30324" w:rsidP="00A337B9">
      <w:pPr>
        <w:pStyle w:val="ListParagraph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С.Л. Соловейчик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Понятие «помогающие отношения» ввел:</w:t>
      </w:r>
    </w:p>
    <w:p w:rsidR="00B30324" w:rsidRPr="009E0ECD" w:rsidRDefault="00B30324" w:rsidP="00A337B9">
      <w:pPr>
        <w:pStyle w:val="ListParagraph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  Роджерс</w:t>
      </w:r>
    </w:p>
    <w:p w:rsidR="00B30324" w:rsidRPr="009E0ECD" w:rsidRDefault="00B30324" w:rsidP="00A337B9">
      <w:pPr>
        <w:pStyle w:val="ListParagraph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А. Маслоу</w:t>
      </w:r>
    </w:p>
    <w:p w:rsidR="00B30324" w:rsidRPr="009E0ECD" w:rsidRDefault="00B30324" w:rsidP="00A337B9">
      <w:pPr>
        <w:pStyle w:val="ListParagraph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Э.Фромм</w:t>
      </w:r>
    </w:p>
    <w:p w:rsidR="00B30324" w:rsidRPr="009E0ECD" w:rsidRDefault="00B30324" w:rsidP="00A337B9">
      <w:pPr>
        <w:pStyle w:val="ListParagraph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Ж.Пиаже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BodyText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Организацию деятельности и формирование опыта общественного поведения определяют такие методы, как:</w:t>
      </w:r>
    </w:p>
    <w:p w:rsidR="00B30324" w:rsidRPr="009E0ECD" w:rsidRDefault="00B30324" w:rsidP="00A337B9">
      <w:pPr>
        <w:pStyle w:val="ListParagraph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беседы</w:t>
      </w:r>
    </w:p>
    <w:p w:rsidR="00B30324" w:rsidRPr="009E0ECD" w:rsidRDefault="00B30324" w:rsidP="00A337B9">
      <w:pPr>
        <w:pStyle w:val="ListParagraph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общественное мнение</w:t>
      </w:r>
    </w:p>
    <w:p w:rsidR="00B30324" w:rsidRPr="009E0ECD" w:rsidRDefault="00B30324" w:rsidP="00A337B9">
      <w:pPr>
        <w:pStyle w:val="ListParagraph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упражнение, педагогическое требование, общественное мнение</w:t>
      </w:r>
    </w:p>
    <w:p w:rsidR="00B30324" w:rsidRPr="009E0ECD" w:rsidRDefault="00B30324" w:rsidP="00A337B9">
      <w:pPr>
        <w:pStyle w:val="ListParagraph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убеждение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Феликсология воспитания, по Н.Е. .Щурковой, Е.П. Павловой, – научно-теоретическое рассмотрение содержательной характеристики воспитания, обеспечивающее в состав цели воспитания формирование способности ребёнка быть:</w:t>
      </w:r>
    </w:p>
    <w:p w:rsidR="00B30324" w:rsidRPr="009E0ECD" w:rsidRDefault="00B30324" w:rsidP="00A337B9">
      <w:pPr>
        <w:pStyle w:val="ListParagraph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толерантным в жизни на этой земле</w:t>
      </w:r>
    </w:p>
    <w:p w:rsidR="00B30324" w:rsidRPr="009E0ECD" w:rsidRDefault="00B30324" w:rsidP="00A337B9">
      <w:pPr>
        <w:pStyle w:val="ListParagraph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счастливым в жизни на этой земле</w:t>
      </w:r>
    </w:p>
    <w:p w:rsidR="00B30324" w:rsidRPr="009E0ECD" w:rsidRDefault="00B30324" w:rsidP="00A337B9">
      <w:pPr>
        <w:pStyle w:val="ListParagraph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свободным в жизни на этой земле</w:t>
      </w:r>
    </w:p>
    <w:p w:rsidR="00B30324" w:rsidRPr="009E0ECD" w:rsidRDefault="00B30324" w:rsidP="00A337B9">
      <w:pPr>
        <w:pStyle w:val="ListParagraph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конкурентным в жизни на этой земле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Style w:val="highlight"/>
          <w:rFonts w:ascii="Times New Roman" w:hAnsi="Times New Roman" w:cs="Times New Roman"/>
          <w:sz w:val="28"/>
          <w:szCs w:val="28"/>
        </w:rPr>
        <w:t>Н</w:t>
      </w:r>
      <w:r w:rsidRPr="009E0ECD">
        <w:rPr>
          <w:rFonts w:ascii="Times New Roman" w:hAnsi="Times New Roman" w:cs="Times New Roman"/>
          <w:sz w:val="28"/>
          <w:szCs w:val="28"/>
        </w:rPr>
        <w:t>едостаток экономических и эмоциональных опор, общепринятых в качестве базисных основ человеческого опыта, включая доход,  обеспеченность жильем, а также родительскую заботу (или адекватную ей замену) о детях – это:</w:t>
      </w:r>
    </w:p>
    <w:p w:rsidR="00B30324" w:rsidRPr="009E0ECD" w:rsidRDefault="00B30324" w:rsidP="00A337B9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дисквалификация </w:t>
      </w:r>
    </w:p>
    <w:p w:rsidR="00B30324" w:rsidRPr="009E0ECD" w:rsidRDefault="00B30324" w:rsidP="00A337B9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дисгармония</w:t>
      </w:r>
    </w:p>
    <w:p w:rsidR="00B30324" w:rsidRPr="009E0ECD" w:rsidRDefault="00B30324" w:rsidP="00A337B9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депривация</w:t>
      </w:r>
    </w:p>
    <w:p w:rsidR="00B30324" w:rsidRPr="009E0ECD" w:rsidRDefault="00B30324" w:rsidP="00A337B9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десоциализация</w:t>
      </w:r>
    </w:p>
    <w:p w:rsidR="00B30324" w:rsidRPr="009E0ECD" w:rsidRDefault="00B30324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BodyText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 Устойчивые отклонения в сознании и поведении, обусловленное отрицательным влиянием среды и недостатками воспитании, несформированность важнейших социальных качеств личности, актуальных для соответствующего возраста, индивидуализм, эгоцентризм, асоциальные взгляды и установки наиболее – это:</w:t>
      </w:r>
    </w:p>
    <w:p w:rsidR="00B30324" w:rsidRPr="009E0ECD" w:rsidRDefault="00B30324" w:rsidP="00A337B9">
      <w:pPr>
        <w:pStyle w:val="ListParagraph"/>
        <w:numPr>
          <w:ilvl w:val="0"/>
          <w:numId w:val="7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социально запущенные дети</w:t>
      </w:r>
    </w:p>
    <w:p w:rsidR="00B30324" w:rsidRPr="009E0ECD" w:rsidRDefault="00B30324" w:rsidP="00A337B9">
      <w:pPr>
        <w:pStyle w:val="ListParagraph"/>
        <w:numPr>
          <w:ilvl w:val="0"/>
          <w:numId w:val="7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педагогически запущенные дети</w:t>
      </w:r>
    </w:p>
    <w:p w:rsidR="00B30324" w:rsidRPr="009E0ECD" w:rsidRDefault="00B30324" w:rsidP="00A337B9">
      <w:pPr>
        <w:pStyle w:val="ListParagraph"/>
        <w:numPr>
          <w:ilvl w:val="0"/>
          <w:numId w:val="7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трудные дети</w:t>
      </w:r>
    </w:p>
    <w:p w:rsidR="00B30324" w:rsidRPr="009E0ECD" w:rsidRDefault="00B30324" w:rsidP="00A337B9">
      <w:pPr>
        <w:pStyle w:val="ListParagraph"/>
        <w:numPr>
          <w:ilvl w:val="0"/>
          <w:numId w:val="7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дети группы риска</w:t>
      </w:r>
    </w:p>
    <w:p w:rsidR="00B30324" w:rsidRPr="009E0ECD" w:rsidRDefault="00B30324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BodyText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Дети, у которых отсутствуют профессиональная направленность, полезные навыки и умения, сужена сфера социальных интересов – это:</w:t>
      </w:r>
    </w:p>
    <w:p w:rsidR="00B30324" w:rsidRPr="009E0ECD" w:rsidRDefault="00B30324" w:rsidP="00F011B9">
      <w:pPr>
        <w:pStyle w:val="BodyText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A337B9">
      <w:pPr>
        <w:pStyle w:val="BodyText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педагогически запущенные дети</w:t>
      </w:r>
    </w:p>
    <w:p w:rsidR="00B30324" w:rsidRPr="009E0ECD" w:rsidRDefault="00B30324" w:rsidP="00A337B9">
      <w:pPr>
        <w:pStyle w:val="ListParagraph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социально запущенные дети</w:t>
      </w:r>
    </w:p>
    <w:p w:rsidR="00B30324" w:rsidRPr="009E0ECD" w:rsidRDefault="00B30324" w:rsidP="00A337B9">
      <w:pPr>
        <w:pStyle w:val="ListParagraph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трудные дети</w:t>
      </w:r>
    </w:p>
    <w:p w:rsidR="00B30324" w:rsidRPr="009E0ECD" w:rsidRDefault="00B30324" w:rsidP="00A337B9">
      <w:pPr>
        <w:pStyle w:val="ListParagraph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дети группы риска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BodyText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Дети, совершающие противоправные действия, либо ведущие образ жизни, чреватый деградацией, распадом личности – это:</w:t>
      </w:r>
    </w:p>
    <w:p w:rsidR="00B30324" w:rsidRPr="009E0ECD" w:rsidRDefault="00B30324" w:rsidP="00A337B9">
      <w:pPr>
        <w:pStyle w:val="ListParagraph"/>
        <w:numPr>
          <w:ilvl w:val="0"/>
          <w:numId w:val="7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педагогически запущенные дети</w:t>
      </w:r>
    </w:p>
    <w:p w:rsidR="00B30324" w:rsidRPr="009E0ECD" w:rsidRDefault="00B30324" w:rsidP="00A337B9">
      <w:pPr>
        <w:pStyle w:val="ListParagraph"/>
        <w:numPr>
          <w:ilvl w:val="0"/>
          <w:numId w:val="7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социально запущенные дети</w:t>
      </w:r>
    </w:p>
    <w:p w:rsidR="00B30324" w:rsidRPr="009E0ECD" w:rsidRDefault="00B30324" w:rsidP="00A337B9">
      <w:pPr>
        <w:pStyle w:val="ListParagraph"/>
        <w:numPr>
          <w:ilvl w:val="0"/>
          <w:numId w:val="7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трудные дети</w:t>
      </w:r>
    </w:p>
    <w:p w:rsidR="00B30324" w:rsidRPr="009E0ECD" w:rsidRDefault="00B30324" w:rsidP="00A337B9">
      <w:pPr>
        <w:pStyle w:val="ListParagraph"/>
        <w:numPr>
          <w:ilvl w:val="0"/>
          <w:numId w:val="7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дети группы риска</w:t>
      </w:r>
    </w:p>
    <w:p w:rsidR="00B30324" w:rsidRPr="009E0ECD" w:rsidRDefault="00B30324" w:rsidP="00F011B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B30324" w:rsidRPr="009E0ECD" w:rsidRDefault="00B30324" w:rsidP="00F011B9">
      <w:pPr>
        <w:pStyle w:val="BodyText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Способность педагога объективно оценить собственные психические состояния и поведение, понять, как его воспринимают другие участники педагогического процесса – это:</w:t>
      </w:r>
    </w:p>
    <w:p w:rsidR="00B30324" w:rsidRPr="009E0ECD" w:rsidRDefault="00B30324" w:rsidP="00F011B9">
      <w:pPr>
        <w:pStyle w:val="BodyTextIndent"/>
        <w:tabs>
          <w:tab w:val="left" w:pos="450"/>
          <w:tab w:val="left" w:pos="900"/>
          <w:tab w:val="num" w:pos="144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A337B9">
      <w:pPr>
        <w:pStyle w:val="ListParagraph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рефлексия</w:t>
      </w:r>
    </w:p>
    <w:p w:rsidR="00B30324" w:rsidRPr="009E0ECD" w:rsidRDefault="00B30324" w:rsidP="00A337B9">
      <w:pPr>
        <w:pStyle w:val="ListParagraph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эмпатия</w:t>
      </w:r>
    </w:p>
    <w:p w:rsidR="00B30324" w:rsidRPr="009E0ECD" w:rsidRDefault="00B30324" w:rsidP="00A337B9">
      <w:pPr>
        <w:pStyle w:val="ListParagraph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идентификация</w:t>
      </w:r>
    </w:p>
    <w:p w:rsidR="00B30324" w:rsidRPr="009E0ECD" w:rsidRDefault="00B30324" w:rsidP="00A337B9">
      <w:pPr>
        <w:pStyle w:val="ListParagraph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конгруэтность</w:t>
      </w:r>
    </w:p>
    <w:p w:rsidR="00B30324" w:rsidRPr="009E0ECD" w:rsidRDefault="00B30324" w:rsidP="00F011B9">
      <w:pPr>
        <w:pStyle w:val="BodyText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Стечение обстоятельств, являющееся  поводом для конфликта: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A337B9">
      <w:pPr>
        <w:pStyle w:val="ListParagraph"/>
        <w:numPr>
          <w:ilvl w:val="0"/>
          <w:numId w:val="8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интерес</w:t>
      </w:r>
    </w:p>
    <w:p w:rsidR="00B30324" w:rsidRPr="009E0ECD" w:rsidRDefault="00B30324" w:rsidP="00A337B9">
      <w:pPr>
        <w:pStyle w:val="ListParagraph"/>
        <w:numPr>
          <w:ilvl w:val="0"/>
          <w:numId w:val="8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позиция</w:t>
      </w:r>
    </w:p>
    <w:p w:rsidR="00B30324" w:rsidRPr="009E0ECD" w:rsidRDefault="00B30324" w:rsidP="00A337B9">
      <w:pPr>
        <w:pStyle w:val="ListParagraph"/>
        <w:numPr>
          <w:ilvl w:val="0"/>
          <w:numId w:val="8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инцидент</w:t>
      </w:r>
    </w:p>
    <w:p w:rsidR="00B30324" w:rsidRPr="009E0ECD" w:rsidRDefault="00B30324" w:rsidP="00A337B9">
      <w:pPr>
        <w:pStyle w:val="ListParagraph"/>
        <w:numPr>
          <w:ilvl w:val="0"/>
          <w:numId w:val="8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стресс</w:t>
      </w:r>
    </w:p>
    <w:p w:rsidR="00B30324" w:rsidRPr="009E0ECD" w:rsidRDefault="00B30324" w:rsidP="00F011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BodyText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Какая тактика поведения в конфликте является наиболее эффективной?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A337B9">
      <w:pPr>
        <w:pStyle w:val="ListParagraph"/>
        <w:numPr>
          <w:ilvl w:val="0"/>
          <w:numId w:val="8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подчинение</w:t>
      </w:r>
    </w:p>
    <w:p w:rsidR="00B30324" w:rsidRPr="009E0ECD" w:rsidRDefault="00B30324" w:rsidP="00A337B9">
      <w:pPr>
        <w:pStyle w:val="ListParagraph"/>
        <w:numPr>
          <w:ilvl w:val="0"/>
          <w:numId w:val="81"/>
        </w:numPr>
        <w:tabs>
          <w:tab w:val="left" w:pos="5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подавление</w:t>
      </w:r>
    </w:p>
    <w:p w:rsidR="00B30324" w:rsidRPr="009E0ECD" w:rsidRDefault="00B30324" w:rsidP="00A337B9">
      <w:pPr>
        <w:pStyle w:val="ListParagraph"/>
        <w:numPr>
          <w:ilvl w:val="0"/>
          <w:numId w:val="8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компромисс, сотрудничество</w:t>
      </w:r>
    </w:p>
    <w:p w:rsidR="00B30324" w:rsidRPr="009E0ECD" w:rsidRDefault="00B30324" w:rsidP="00A337B9">
      <w:pPr>
        <w:pStyle w:val="ListParagraph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уход от конфликта </w:t>
      </w:r>
    </w:p>
    <w:p w:rsidR="00B30324" w:rsidRPr="009E0ECD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BodyText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Креативность – это:</w:t>
      </w:r>
    </w:p>
    <w:p w:rsidR="00B30324" w:rsidRPr="009E0ECD" w:rsidRDefault="00B30324" w:rsidP="00A337B9">
      <w:pPr>
        <w:pStyle w:val="ListParagraph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мировоззрение</w:t>
      </w:r>
    </w:p>
    <w:p w:rsidR="00B30324" w:rsidRPr="009E0ECD" w:rsidRDefault="00B30324" w:rsidP="00A337B9">
      <w:pPr>
        <w:pStyle w:val="ListParagraph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жизненный опыт</w:t>
      </w:r>
    </w:p>
    <w:p w:rsidR="00B30324" w:rsidRPr="009E0ECD" w:rsidRDefault="00B30324" w:rsidP="00A337B9">
      <w:pPr>
        <w:pStyle w:val="ListParagraph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творчество</w:t>
      </w:r>
    </w:p>
    <w:p w:rsidR="00B30324" w:rsidRPr="009E0ECD" w:rsidRDefault="00B30324" w:rsidP="00A337B9">
      <w:pPr>
        <w:pStyle w:val="ListParagraph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статус</w:t>
      </w:r>
    </w:p>
    <w:p w:rsidR="00B30324" w:rsidRPr="009E0ECD" w:rsidRDefault="00B30324" w:rsidP="00F011B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9E0ECD" w:rsidRDefault="00B30324" w:rsidP="00F011B9">
      <w:pPr>
        <w:pStyle w:val="BodyText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Какие типы семей неблагоприятно влияют на социализацию ребенка:</w:t>
      </w:r>
    </w:p>
    <w:p w:rsidR="00B30324" w:rsidRPr="009E0ECD" w:rsidRDefault="00B30324" w:rsidP="00F011B9">
      <w:pPr>
        <w:pStyle w:val="NormalWeb"/>
        <w:spacing w:before="0" w:beforeAutospacing="0" w:after="0" w:afterAutospacing="0"/>
        <w:ind w:hanging="245"/>
        <w:rPr>
          <w:sz w:val="28"/>
          <w:szCs w:val="28"/>
        </w:rPr>
      </w:pPr>
    </w:p>
    <w:p w:rsidR="00B30324" w:rsidRPr="009E0ECD" w:rsidRDefault="00B30324" w:rsidP="00A337B9">
      <w:pPr>
        <w:pStyle w:val="NormalWeb"/>
        <w:numPr>
          <w:ilvl w:val="0"/>
          <w:numId w:val="83"/>
        </w:numPr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неполные,  асоциальные</w:t>
      </w:r>
    </w:p>
    <w:p w:rsidR="00B30324" w:rsidRPr="009E0ECD" w:rsidRDefault="00B30324" w:rsidP="00A337B9">
      <w:pPr>
        <w:pStyle w:val="NormalWeb"/>
        <w:numPr>
          <w:ilvl w:val="0"/>
          <w:numId w:val="83"/>
        </w:numPr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нуклеарные</w:t>
      </w:r>
    </w:p>
    <w:p w:rsidR="00B30324" w:rsidRPr="009E0ECD" w:rsidRDefault="00B30324" w:rsidP="00A337B9">
      <w:pPr>
        <w:pStyle w:val="NormalWeb"/>
        <w:numPr>
          <w:ilvl w:val="0"/>
          <w:numId w:val="83"/>
        </w:numPr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инфертильные</w:t>
      </w:r>
    </w:p>
    <w:p w:rsidR="00B30324" w:rsidRPr="009E0ECD" w:rsidRDefault="00B30324" w:rsidP="00A337B9">
      <w:pPr>
        <w:pStyle w:val="NormalWeb"/>
        <w:numPr>
          <w:ilvl w:val="0"/>
          <w:numId w:val="83"/>
        </w:numPr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любые</w:t>
      </w:r>
    </w:p>
    <w:p w:rsidR="00B30324" w:rsidRPr="009E0ECD" w:rsidRDefault="00B30324" w:rsidP="00F011B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B30324" w:rsidRPr="000E0E58" w:rsidRDefault="00B30324" w:rsidP="00F011B9">
      <w:pPr>
        <w:pStyle w:val="BodyText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 переводе с латинского языка термин «педагогика» - это:</w:t>
      </w:r>
    </w:p>
    <w:p w:rsidR="00B30324" w:rsidRPr="000E0E58" w:rsidRDefault="00B30324" w:rsidP="00A337B9">
      <w:pPr>
        <w:pStyle w:val="ListParagraph"/>
        <w:numPr>
          <w:ilvl w:val="0"/>
          <w:numId w:val="84"/>
        </w:numPr>
        <w:tabs>
          <w:tab w:val="left" w:pos="-142"/>
          <w:tab w:val="left" w:pos="5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деторождение</w:t>
      </w:r>
    </w:p>
    <w:p w:rsidR="00B30324" w:rsidRPr="000E0E58" w:rsidRDefault="00B30324" w:rsidP="00A337B9">
      <w:pPr>
        <w:pStyle w:val="ListParagraph"/>
        <w:numPr>
          <w:ilvl w:val="0"/>
          <w:numId w:val="84"/>
        </w:numPr>
        <w:tabs>
          <w:tab w:val="left" w:pos="-142"/>
          <w:tab w:val="left" w:pos="5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детовождение</w:t>
      </w:r>
    </w:p>
    <w:p w:rsidR="00B30324" w:rsidRPr="000E0E58" w:rsidRDefault="00B30324" w:rsidP="00A337B9">
      <w:pPr>
        <w:pStyle w:val="ListParagraph"/>
        <w:numPr>
          <w:ilvl w:val="0"/>
          <w:numId w:val="84"/>
        </w:numPr>
        <w:tabs>
          <w:tab w:val="left" w:pos="-142"/>
          <w:tab w:val="left" w:pos="5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изучение детей</w:t>
      </w:r>
    </w:p>
    <w:p w:rsidR="00B30324" w:rsidRPr="000E0E58" w:rsidRDefault="00B30324" w:rsidP="00A337B9">
      <w:pPr>
        <w:pStyle w:val="ListParagraph"/>
        <w:numPr>
          <w:ilvl w:val="0"/>
          <w:numId w:val="84"/>
        </w:numPr>
        <w:tabs>
          <w:tab w:val="left" w:pos="-142"/>
          <w:tab w:val="left" w:pos="5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наука о детской душе</w:t>
      </w:r>
    </w:p>
    <w:p w:rsidR="00B30324" w:rsidRPr="000E0E58" w:rsidRDefault="00B30324" w:rsidP="00F011B9">
      <w:pPr>
        <w:pStyle w:val="Title"/>
        <w:jc w:val="both"/>
        <w:rPr>
          <w:rFonts w:ascii="Times New Roman" w:hAnsi="Times New Roman" w:cs="Times New Roman"/>
          <w:b w:val="0"/>
          <w:bCs w:val="0"/>
        </w:rPr>
      </w:pPr>
    </w:p>
    <w:p w:rsidR="00B30324" w:rsidRPr="000E0E58" w:rsidRDefault="00B30324" w:rsidP="00F011B9">
      <w:pPr>
        <w:pStyle w:val="BodyText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Оптимальный педагогический стиль общения – это:</w:t>
      </w:r>
    </w:p>
    <w:p w:rsidR="00B30324" w:rsidRPr="000E0E58" w:rsidRDefault="00B30324" w:rsidP="00F011B9">
      <w:pPr>
        <w:pStyle w:val="Title"/>
        <w:jc w:val="both"/>
        <w:rPr>
          <w:rFonts w:ascii="Times New Roman" w:hAnsi="Times New Roman" w:cs="Times New Roman"/>
          <w:b w:val="0"/>
          <w:bCs w:val="0"/>
        </w:rPr>
      </w:pPr>
    </w:p>
    <w:p w:rsidR="00B30324" w:rsidRPr="000E0E58" w:rsidRDefault="00B30324" w:rsidP="00A337B9">
      <w:pPr>
        <w:pStyle w:val="Title"/>
        <w:numPr>
          <w:ilvl w:val="0"/>
          <w:numId w:val="85"/>
        </w:numPr>
        <w:tabs>
          <w:tab w:val="left" w:pos="540"/>
        </w:tabs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формальный</w:t>
      </w:r>
    </w:p>
    <w:p w:rsidR="00B30324" w:rsidRPr="000E0E58" w:rsidRDefault="00B30324" w:rsidP="00A337B9">
      <w:pPr>
        <w:pStyle w:val="Title"/>
        <w:numPr>
          <w:ilvl w:val="0"/>
          <w:numId w:val="85"/>
        </w:numPr>
        <w:tabs>
          <w:tab w:val="left" w:pos="540"/>
        </w:tabs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авторитарный</w:t>
      </w:r>
    </w:p>
    <w:p w:rsidR="00B30324" w:rsidRPr="000E0E58" w:rsidRDefault="00B30324" w:rsidP="00A337B9">
      <w:pPr>
        <w:pStyle w:val="Title"/>
        <w:numPr>
          <w:ilvl w:val="0"/>
          <w:numId w:val="85"/>
        </w:numPr>
        <w:tabs>
          <w:tab w:val="left" w:pos="540"/>
        </w:tabs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демократичный</w:t>
      </w:r>
    </w:p>
    <w:p w:rsidR="00B30324" w:rsidRPr="000E0E58" w:rsidRDefault="00B30324" w:rsidP="00A337B9">
      <w:pPr>
        <w:pStyle w:val="Title"/>
        <w:numPr>
          <w:ilvl w:val="0"/>
          <w:numId w:val="85"/>
        </w:numPr>
        <w:tabs>
          <w:tab w:val="left" w:pos="540"/>
        </w:tabs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либеральный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Title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Кто из великих педагогов прошлого  настаивал на преимущественном использовании «метода естественных последствий» в воспитании ребенка, считая его наиболее эффективным?</w:t>
      </w:r>
    </w:p>
    <w:p w:rsidR="00B30324" w:rsidRPr="000E0E58" w:rsidRDefault="00B30324" w:rsidP="00F011B9">
      <w:pPr>
        <w:pStyle w:val="Title"/>
        <w:jc w:val="both"/>
        <w:rPr>
          <w:rFonts w:ascii="Times New Roman" w:hAnsi="Times New Roman" w:cs="Times New Roman"/>
          <w:b w:val="0"/>
          <w:bCs w:val="0"/>
        </w:rPr>
      </w:pPr>
    </w:p>
    <w:p w:rsidR="00B30324" w:rsidRPr="000E0E58" w:rsidRDefault="00B30324" w:rsidP="00A337B9">
      <w:pPr>
        <w:pStyle w:val="Title"/>
        <w:numPr>
          <w:ilvl w:val="0"/>
          <w:numId w:val="86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Ж.-Ж.Руссо</w:t>
      </w:r>
    </w:p>
    <w:p w:rsidR="00B30324" w:rsidRPr="000E0E58" w:rsidRDefault="00B30324" w:rsidP="00A337B9">
      <w:pPr>
        <w:pStyle w:val="Title"/>
        <w:numPr>
          <w:ilvl w:val="0"/>
          <w:numId w:val="86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Дж. Локк</w:t>
      </w:r>
    </w:p>
    <w:p w:rsidR="00B30324" w:rsidRPr="000E0E58" w:rsidRDefault="00B30324" w:rsidP="00A337B9">
      <w:pPr>
        <w:pStyle w:val="Title"/>
        <w:numPr>
          <w:ilvl w:val="0"/>
          <w:numId w:val="86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Я.А.Коменский</w:t>
      </w:r>
    </w:p>
    <w:p w:rsidR="00B30324" w:rsidRPr="000E0E58" w:rsidRDefault="00B30324" w:rsidP="00A337B9">
      <w:pPr>
        <w:pStyle w:val="Title"/>
        <w:numPr>
          <w:ilvl w:val="0"/>
          <w:numId w:val="86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И.Г. Песталоцци</w:t>
      </w:r>
    </w:p>
    <w:p w:rsidR="00B30324" w:rsidRPr="000E0E58" w:rsidRDefault="00B30324" w:rsidP="00F011B9">
      <w:pPr>
        <w:pStyle w:val="Title"/>
        <w:jc w:val="both"/>
        <w:rPr>
          <w:rFonts w:ascii="Times New Roman" w:hAnsi="Times New Roman" w:cs="Times New Roman"/>
          <w:b w:val="0"/>
          <w:bCs w:val="0"/>
        </w:rPr>
      </w:pP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Title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Автор педагогической системы воспитания джентльмена,  выдвинувший  метод косвенного  воздействия на ребенка как  противопоставление методу прямого принуждения?</w:t>
      </w:r>
    </w:p>
    <w:p w:rsidR="00B30324" w:rsidRPr="000E0E58" w:rsidRDefault="00B30324" w:rsidP="00A337B9">
      <w:pPr>
        <w:pStyle w:val="Title"/>
        <w:numPr>
          <w:ilvl w:val="0"/>
          <w:numId w:val="87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Ж.-Ж.Руссо</w:t>
      </w:r>
    </w:p>
    <w:p w:rsidR="00B30324" w:rsidRPr="000E0E58" w:rsidRDefault="00B30324" w:rsidP="00A337B9">
      <w:pPr>
        <w:pStyle w:val="Title"/>
        <w:numPr>
          <w:ilvl w:val="0"/>
          <w:numId w:val="87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 xml:space="preserve"> Дж. Локк</w:t>
      </w:r>
    </w:p>
    <w:p w:rsidR="00B30324" w:rsidRPr="000E0E58" w:rsidRDefault="00B30324" w:rsidP="00A337B9">
      <w:pPr>
        <w:pStyle w:val="Title"/>
        <w:numPr>
          <w:ilvl w:val="0"/>
          <w:numId w:val="87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Я.А.Коменский</w:t>
      </w:r>
    </w:p>
    <w:p w:rsidR="00B30324" w:rsidRPr="000E0E58" w:rsidRDefault="00B30324" w:rsidP="00A337B9">
      <w:pPr>
        <w:pStyle w:val="Title"/>
        <w:numPr>
          <w:ilvl w:val="0"/>
          <w:numId w:val="87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И.Г. Песталоцци</w:t>
      </w:r>
    </w:p>
    <w:p w:rsidR="00B30324" w:rsidRPr="000E0E58" w:rsidRDefault="00B30324" w:rsidP="00F011B9">
      <w:pPr>
        <w:pStyle w:val="Title"/>
        <w:jc w:val="both"/>
        <w:rPr>
          <w:rFonts w:ascii="Times New Roman" w:hAnsi="Times New Roman" w:cs="Times New Roman"/>
          <w:b w:val="0"/>
          <w:bCs w:val="0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Кто заложил основы классно-урочной формы обучения?</w:t>
      </w:r>
    </w:p>
    <w:p w:rsidR="00B30324" w:rsidRPr="000E0E58" w:rsidRDefault="00B30324" w:rsidP="00A337B9">
      <w:pPr>
        <w:pStyle w:val="Title"/>
        <w:numPr>
          <w:ilvl w:val="0"/>
          <w:numId w:val="88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Ж.-Ж.Руссо</w:t>
      </w:r>
    </w:p>
    <w:p w:rsidR="00B30324" w:rsidRPr="000E0E58" w:rsidRDefault="00B30324" w:rsidP="00A337B9">
      <w:pPr>
        <w:pStyle w:val="Title"/>
        <w:numPr>
          <w:ilvl w:val="0"/>
          <w:numId w:val="88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И.Г. Песталоцци</w:t>
      </w:r>
    </w:p>
    <w:p w:rsidR="00B30324" w:rsidRPr="000E0E58" w:rsidRDefault="00B30324" w:rsidP="00A337B9">
      <w:pPr>
        <w:pStyle w:val="Title"/>
        <w:numPr>
          <w:ilvl w:val="0"/>
          <w:numId w:val="88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Я.А.Коменский</w:t>
      </w:r>
    </w:p>
    <w:p w:rsidR="00B30324" w:rsidRPr="000E0E58" w:rsidRDefault="00B30324" w:rsidP="00A337B9">
      <w:pPr>
        <w:pStyle w:val="Title"/>
        <w:numPr>
          <w:ilvl w:val="0"/>
          <w:numId w:val="88"/>
        </w:numPr>
        <w:jc w:val="both"/>
        <w:rPr>
          <w:rFonts w:ascii="Times New Roman" w:hAnsi="Times New Roman" w:cs="Times New Roman"/>
          <w:b w:val="0"/>
          <w:bCs w:val="0"/>
        </w:rPr>
      </w:pPr>
      <w:r w:rsidRPr="000E0E58">
        <w:rPr>
          <w:rFonts w:ascii="Times New Roman" w:hAnsi="Times New Roman" w:cs="Times New Roman"/>
          <w:b w:val="0"/>
          <w:bCs w:val="0"/>
        </w:rPr>
        <w:t>А. Дистервег</w:t>
      </w:r>
    </w:p>
    <w:p w:rsidR="00B30324" w:rsidRPr="000E0E58" w:rsidRDefault="00B30324" w:rsidP="00F011B9">
      <w:pPr>
        <w:pStyle w:val="Title"/>
        <w:jc w:val="both"/>
        <w:rPr>
          <w:rFonts w:ascii="Times New Roman" w:hAnsi="Times New Roman" w:cs="Times New Roman"/>
          <w:b w:val="0"/>
          <w:bCs w:val="0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Кем из педагогов впервые было обосновано значение родного языка в первоначальном обучении и воспитании детей?</w:t>
      </w:r>
    </w:p>
    <w:p w:rsidR="00B30324" w:rsidRPr="000E0E58" w:rsidRDefault="00B30324" w:rsidP="00F011B9">
      <w:pPr>
        <w:pStyle w:val="1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A337B9">
      <w:pPr>
        <w:pStyle w:val="10"/>
        <w:numPr>
          <w:ilvl w:val="0"/>
          <w:numId w:val="90"/>
        </w:numPr>
        <w:snapToGrid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К.Д. Ушинским</w:t>
      </w:r>
    </w:p>
    <w:p w:rsidR="00B30324" w:rsidRPr="000E0E58" w:rsidRDefault="00B30324" w:rsidP="00A337B9">
      <w:pPr>
        <w:pStyle w:val="10"/>
        <w:numPr>
          <w:ilvl w:val="0"/>
          <w:numId w:val="90"/>
        </w:numPr>
        <w:snapToGrid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В.Ф. Одоевским</w:t>
      </w:r>
    </w:p>
    <w:p w:rsidR="00B30324" w:rsidRPr="000E0E58" w:rsidRDefault="00B30324" w:rsidP="00A337B9">
      <w:pPr>
        <w:pStyle w:val="10"/>
        <w:numPr>
          <w:ilvl w:val="0"/>
          <w:numId w:val="90"/>
        </w:numPr>
        <w:snapToGrid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Я.А. Коменским</w:t>
      </w:r>
    </w:p>
    <w:p w:rsidR="00B30324" w:rsidRPr="000E0E58" w:rsidRDefault="00B30324" w:rsidP="00A337B9">
      <w:pPr>
        <w:pStyle w:val="10"/>
        <w:numPr>
          <w:ilvl w:val="0"/>
          <w:numId w:val="90"/>
        </w:numPr>
        <w:snapToGrid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Дж.  Локком</w:t>
      </w:r>
    </w:p>
    <w:p w:rsidR="00B30324" w:rsidRPr="000E0E58" w:rsidRDefault="00B30324" w:rsidP="00F011B9">
      <w:pPr>
        <w:pStyle w:val="BodyText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BodyText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Кому принадлежат слова; «Обучение только тогда хорошо, оно идет впереди развития. Тогда оно пробуждается и вызывает к жизни целый ряд функций, находящихся в стадии созревания, лежащих в зоне ближайшего развития»?</w:t>
      </w:r>
    </w:p>
    <w:p w:rsidR="00B30324" w:rsidRPr="000E0E58" w:rsidRDefault="00B30324" w:rsidP="00F011B9">
      <w:pPr>
        <w:pStyle w:val="BodyText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A337B9">
      <w:pPr>
        <w:pStyle w:val="BodyText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А.Н.Леонтьев</w:t>
      </w:r>
    </w:p>
    <w:p w:rsidR="00B30324" w:rsidRPr="000E0E58" w:rsidRDefault="00B30324" w:rsidP="00A337B9">
      <w:pPr>
        <w:pStyle w:val="BodyText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Л.С. Выготский</w:t>
      </w:r>
    </w:p>
    <w:p w:rsidR="00B30324" w:rsidRPr="000E0E58" w:rsidRDefault="00B30324" w:rsidP="00A337B9">
      <w:pPr>
        <w:pStyle w:val="BodyText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К.Д.Ушинский</w:t>
      </w:r>
    </w:p>
    <w:p w:rsidR="00B30324" w:rsidRPr="000E0E58" w:rsidRDefault="00B30324" w:rsidP="00A337B9">
      <w:pPr>
        <w:pStyle w:val="BodyText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П.П. Блонский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BodyText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Основоположник концепции формирования личности в коллективе:</w:t>
      </w:r>
    </w:p>
    <w:p w:rsidR="00B30324" w:rsidRPr="000E0E58" w:rsidRDefault="00B30324" w:rsidP="00A337B9">
      <w:pPr>
        <w:pStyle w:val="BodyText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Я. Корчак</w:t>
      </w:r>
    </w:p>
    <w:p w:rsidR="00B30324" w:rsidRPr="000E0E58" w:rsidRDefault="00B30324" w:rsidP="00A337B9">
      <w:pPr>
        <w:pStyle w:val="BodyText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А. С. Макаренко</w:t>
      </w:r>
    </w:p>
    <w:p w:rsidR="00B30324" w:rsidRPr="000E0E58" w:rsidRDefault="00B30324" w:rsidP="00A337B9">
      <w:pPr>
        <w:pStyle w:val="BodyText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B30324" w:rsidRPr="000E0E58" w:rsidRDefault="00B30324" w:rsidP="00A337B9">
      <w:pPr>
        <w:pStyle w:val="BodyText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Ш. А. Амонашвили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Идеи развивающего обучения заложили:</w:t>
      </w:r>
    </w:p>
    <w:p w:rsidR="00B30324" w:rsidRPr="000E0E58" w:rsidRDefault="00B30324" w:rsidP="00F011B9">
      <w:pPr>
        <w:pStyle w:val="1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A337B9">
      <w:pPr>
        <w:pStyle w:val="BodyText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Д.Б. Эльконин, В.В.Давыдов, Л.В. Занков</w:t>
      </w:r>
    </w:p>
    <w:p w:rsidR="00B30324" w:rsidRPr="000E0E58" w:rsidRDefault="00B30324" w:rsidP="00A337B9">
      <w:pPr>
        <w:pStyle w:val="BodyText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Б.Т. Лихачев Б.,  Н.Ф. Талызина Н.,  М. И. Махмутов</w:t>
      </w:r>
    </w:p>
    <w:p w:rsidR="00B30324" w:rsidRPr="000E0E58" w:rsidRDefault="00B30324" w:rsidP="00A337B9">
      <w:pPr>
        <w:pStyle w:val="BodyText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 xml:space="preserve">Ю.П. Азаров Ю., П.Я. Гальперин, М.А.  Данилов </w:t>
      </w:r>
    </w:p>
    <w:p w:rsidR="00B30324" w:rsidRPr="000E0E58" w:rsidRDefault="00B30324" w:rsidP="00A337B9">
      <w:pPr>
        <w:pStyle w:val="BodyText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И.Я Лернер,  М.Н. Скаткин М., И.П. Иванов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 xml:space="preserve">Арттерапия – это реабилитационная технология, основанная на применении средств: 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A337B9">
      <w:pPr>
        <w:pStyle w:val="ListParagraph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верховой езды</w:t>
      </w:r>
    </w:p>
    <w:p w:rsidR="00B30324" w:rsidRPr="000E0E58" w:rsidRDefault="00B30324" w:rsidP="00A337B9">
      <w:pPr>
        <w:pStyle w:val="ListParagraph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искусства</w:t>
      </w:r>
    </w:p>
    <w:p w:rsidR="00B30324" w:rsidRPr="000E0E58" w:rsidRDefault="00B30324" w:rsidP="00A337B9">
      <w:pPr>
        <w:pStyle w:val="ListParagraph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социокультурной анимации</w:t>
      </w:r>
    </w:p>
    <w:p w:rsidR="00B30324" w:rsidRPr="000E0E58" w:rsidRDefault="00B30324" w:rsidP="00A337B9">
      <w:pPr>
        <w:pStyle w:val="ListParagraph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физической культуры</w:t>
      </w:r>
    </w:p>
    <w:p w:rsidR="00B30324" w:rsidRPr="000E0E58" w:rsidRDefault="00B30324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Курсы повышения квалификации необходимо проходить не менее 1 раза в:</w:t>
      </w:r>
    </w:p>
    <w:p w:rsidR="00B30324" w:rsidRPr="000E0E58" w:rsidRDefault="00B30324" w:rsidP="00A337B9">
      <w:pPr>
        <w:pStyle w:val="ListParagraph"/>
        <w:numPr>
          <w:ilvl w:val="0"/>
          <w:numId w:val="53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3 года</w:t>
      </w:r>
    </w:p>
    <w:p w:rsidR="00B30324" w:rsidRPr="000E0E58" w:rsidRDefault="00B30324" w:rsidP="00A337B9">
      <w:pPr>
        <w:pStyle w:val="ListParagraph"/>
        <w:numPr>
          <w:ilvl w:val="0"/>
          <w:numId w:val="53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5 лет</w:t>
      </w:r>
    </w:p>
    <w:p w:rsidR="00B30324" w:rsidRPr="000E0E58" w:rsidRDefault="00B30324" w:rsidP="00A337B9">
      <w:pPr>
        <w:pStyle w:val="ListParagraph"/>
        <w:numPr>
          <w:ilvl w:val="0"/>
          <w:numId w:val="53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10 лет</w:t>
      </w:r>
    </w:p>
    <w:p w:rsidR="00B30324" w:rsidRPr="000E0E58" w:rsidRDefault="00B30324" w:rsidP="00A337B9">
      <w:pPr>
        <w:pStyle w:val="ListParagraph"/>
        <w:numPr>
          <w:ilvl w:val="0"/>
          <w:numId w:val="53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ежегодно</w:t>
      </w:r>
    </w:p>
    <w:p w:rsidR="00B30324" w:rsidRPr="000E0E58" w:rsidRDefault="00B30324" w:rsidP="00F011B9">
      <w:pPr>
        <w:pStyle w:val="1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10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Согласно Порядка проведения аттестации педагогических работников организаций, осуществляющих образовательную деятельность, основной  процедурой аттестации с целью подтверждения соответствия занимаемой должности является:</w:t>
      </w:r>
    </w:p>
    <w:p w:rsidR="00B30324" w:rsidRPr="000E0E58" w:rsidRDefault="00B30324" w:rsidP="00F011B9">
      <w:pPr>
        <w:pStyle w:val="1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A337B9">
      <w:pPr>
        <w:pStyle w:val="10"/>
        <w:numPr>
          <w:ilvl w:val="0"/>
          <w:numId w:val="9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презентация портфолио</w:t>
      </w:r>
    </w:p>
    <w:p w:rsidR="00B30324" w:rsidRPr="000E0E58" w:rsidRDefault="00B30324" w:rsidP="00A337B9">
      <w:pPr>
        <w:pStyle w:val="10"/>
        <w:numPr>
          <w:ilvl w:val="0"/>
          <w:numId w:val="9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квалификационные испытания в письменной форме</w:t>
      </w:r>
    </w:p>
    <w:p w:rsidR="00B30324" w:rsidRPr="000E0E58" w:rsidRDefault="00B30324" w:rsidP="00A337B9">
      <w:pPr>
        <w:pStyle w:val="10"/>
        <w:numPr>
          <w:ilvl w:val="0"/>
          <w:numId w:val="9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оценки их профессиональной деятельности аттестационными комиссиями, самостоятельно формируемыми организациями профессиональной деятельности</w:t>
      </w:r>
    </w:p>
    <w:p w:rsidR="00B30324" w:rsidRPr="000E0E58" w:rsidRDefault="00B30324" w:rsidP="00A337B9">
      <w:pPr>
        <w:pStyle w:val="10"/>
        <w:numPr>
          <w:ilvl w:val="0"/>
          <w:numId w:val="9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компьютерное тестирование</w:t>
      </w:r>
    </w:p>
    <w:p w:rsidR="00B30324" w:rsidRPr="000E0E58" w:rsidRDefault="00B30324" w:rsidP="00F011B9">
      <w:pPr>
        <w:pStyle w:val="1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10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Согласно Порядку проведения аттестации педагогических работников организаций, осуществляющих образовательную деятельность, основной  процедурой аттестации с целью установления соответствия уровня квалификации  требованиям квалификационной категории (первой или высшей) является:</w:t>
      </w:r>
    </w:p>
    <w:p w:rsidR="00B30324" w:rsidRPr="000E0E58" w:rsidRDefault="00B30324" w:rsidP="00F011B9">
      <w:pPr>
        <w:pStyle w:val="1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A337B9">
      <w:pPr>
        <w:pStyle w:val="10"/>
        <w:numPr>
          <w:ilvl w:val="0"/>
          <w:numId w:val="9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презентация портфолио</w:t>
      </w:r>
    </w:p>
    <w:p w:rsidR="00B30324" w:rsidRPr="000E0E58" w:rsidRDefault="00B30324" w:rsidP="00A337B9">
      <w:pPr>
        <w:pStyle w:val="10"/>
        <w:numPr>
          <w:ilvl w:val="0"/>
          <w:numId w:val="9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 xml:space="preserve">оценка профессиональной деятельности    </w:t>
      </w:r>
    </w:p>
    <w:p w:rsidR="00B30324" w:rsidRPr="000E0E58" w:rsidRDefault="00B30324" w:rsidP="00A337B9">
      <w:pPr>
        <w:pStyle w:val="10"/>
        <w:numPr>
          <w:ilvl w:val="0"/>
          <w:numId w:val="9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квалификационные испытания в письменной форме</w:t>
      </w:r>
    </w:p>
    <w:p w:rsidR="00B30324" w:rsidRPr="000E0E58" w:rsidRDefault="00B30324" w:rsidP="00A337B9">
      <w:pPr>
        <w:pStyle w:val="10"/>
        <w:numPr>
          <w:ilvl w:val="0"/>
          <w:numId w:val="9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компьютерное тестирование</w:t>
      </w:r>
    </w:p>
    <w:p w:rsidR="00B30324" w:rsidRPr="000E0E58" w:rsidRDefault="00B30324" w:rsidP="00F011B9">
      <w:pPr>
        <w:pStyle w:val="1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10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Согласно Порядку проведения аттестации педагогических работников организаций, осуществляющих образовательную деятельность, первая квалификационная категория может быть установлена (при выполнении других квалификационных требований) педагогическим работникам на основе:</w:t>
      </w:r>
    </w:p>
    <w:p w:rsidR="00B30324" w:rsidRPr="000E0E58" w:rsidRDefault="00B30324" w:rsidP="00F011B9">
      <w:pPr>
        <w:pStyle w:val="1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A337B9">
      <w:pPr>
        <w:pStyle w:val="10"/>
        <w:numPr>
          <w:ilvl w:val="0"/>
          <w:numId w:val="9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на основе достижений обучающихся на уровне средних показателей в субъекте Российской Федерации</w:t>
      </w:r>
    </w:p>
    <w:p w:rsidR="00B30324" w:rsidRPr="000E0E58" w:rsidRDefault="00B30324" w:rsidP="00A337B9">
      <w:pPr>
        <w:pStyle w:val="10"/>
        <w:numPr>
          <w:ilvl w:val="0"/>
          <w:numId w:val="9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</w:t>
      </w:r>
    </w:p>
    <w:p w:rsidR="00B30324" w:rsidRPr="000E0E58" w:rsidRDefault="00B30324" w:rsidP="00A337B9">
      <w:pPr>
        <w:pStyle w:val="10"/>
        <w:numPr>
          <w:ilvl w:val="0"/>
          <w:numId w:val="9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</w:t>
      </w:r>
    </w:p>
    <w:p w:rsidR="00B30324" w:rsidRPr="000E0E58" w:rsidRDefault="00B30324" w:rsidP="00A337B9">
      <w:pPr>
        <w:pStyle w:val="10"/>
        <w:numPr>
          <w:ilvl w:val="0"/>
          <w:numId w:val="9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на основе достижений обучающихся выше средних показателей в субъекте Российской Федерации</w:t>
      </w:r>
    </w:p>
    <w:p w:rsidR="00B30324" w:rsidRPr="000E0E58" w:rsidRDefault="00B30324" w:rsidP="00F011B9">
      <w:pPr>
        <w:pStyle w:val="1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F011B9">
      <w:pPr>
        <w:pStyle w:val="10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При установлении высшей квалификационной категории  отличительным требованием к квалификации педагогического работника является:</w:t>
      </w:r>
    </w:p>
    <w:p w:rsidR="00B30324" w:rsidRPr="000E0E58" w:rsidRDefault="00B30324" w:rsidP="00F011B9">
      <w:pPr>
        <w:pStyle w:val="1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324" w:rsidRPr="000E0E58" w:rsidRDefault="00B30324" w:rsidP="00A337B9">
      <w:pPr>
        <w:pStyle w:val="10"/>
        <w:numPr>
          <w:ilvl w:val="0"/>
          <w:numId w:val="9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владение  и эффективное применение современных образовательных технологий и методик</w:t>
      </w:r>
    </w:p>
    <w:p w:rsidR="00B30324" w:rsidRPr="000E0E58" w:rsidRDefault="00B30324" w:rsidP="00A337B9">
      <w:pPr>
        <w:pStyle w:val="10"/>
        <w:numPr>
          <w:ilvl w:val="0"/>
          <w:numId w:val="9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личный вклад в повышение качества образования на основе совершенствования методов обучения и воспитания</w:t>
      </w:r>
    </w:p>
    <w:p w:rsidR="00B30324" w:rsidRPr="000E0E58" w:rsidRDefault="00B30324" w:rsidP="00A337B9">
      <w:pPr>
        <w:pStyle w:val="10"/>
        <w:numPr>
          <w:ilvl w:val="0"/>
          <w:numId w:val="9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личный вклад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</w:p>
    <w:p w:rsidR="00B30324" w:rsidRPr="000E0E58" w:rsidRDefault="00B30324" w:rsidP="00A337B9">
      <w:pPr>
        <w:pStyle w:val="10"/>
        <w:numPr>
          <w:ilvl w:val="0"/>
          <w:numId w:val="9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58">
        <w:rPr>
          <w:rFonts w:ascii="Times New Roman" w:hAnsi="Times New Roman" w:cs="Times New Roman"/>
          <w:sz w:val="28"/>
          <w:szCs w:val="28"/>
        </w:rPr>
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</w:r>
    </w:p>
    <w:sectPr w:rsidR="00B30324" w:rsidRPr="000E0E58" w:rsidSect="000E0E58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1ED0"/>
    <w:multiLevelType w:val="hybridMultilevel"/>
    <w:tmpl w:val="6F2663D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B36EB"/>
    <w:multiLevelType w:val="hybridMultilevel"/>
    <w:tmpl w:val="2CFC4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071AD"/>
    <w:multiLevelType w:val="hybridMultilevel"/>
    <w:tmpl w:val="9B0ED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C1A1E"/>
    <w:multiLevelType w:val="hybridMultilevel"/>
    <w:tmpl w:val="D8C6BAE8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181A9A"/>
    <w:multiLevelType w:val="hybridMultilevel"/>
    <w:tmpl w:val="53D818A4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5802492"/>
    <w:multiLevelType w:val="hybridMultilevel"/>
    <w:tmpl w:val="6D1A1A8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16F86"/>
    <w:multiLevelType w:val="hybridMultilevel"/>
    <w:tmpl w:val="62468EE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4D518A"/>
    <w:multiLevelType w:val="hybridMultilevel"/>
    <w:tmpl w:val="C4626D8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C2AD5"/>
    <w:multiLevelType w:val="hybridMultilevel"/>
    <w:tmpl w:val="D0D4FAB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2712CD"/>
    <w:multiLevelType w:val="hybridMultilevel"/>
    <w:tmpl w:val="F0FC7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1F126A"/>
    <w:multiLevelType w:val="hybridMultilevel"/>
    <w:tmpl w:val="20D284F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E70FDF"/>
    <w:multiLevelType w:val="hybridMultilevel"/>
    <w:tmpl w:val="173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5E7FAB"/>
    <w:multiLevelType w:val="hybridMultilevel"/>
    <w:tmpl w:val="3A3A283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F2993"/>
    <w:multiLevelType w:val="hybridMultilevel"/>
    <w:tmpl w:val="4490A088"/>
    <w:lvl w:ilvl="0" w:tplc="A158317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65161D8"/>
    <w:multiLevelType w:val="hybridMultilevel"/>
    <w:tmpl w:val="EFC4D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E3251A"/>
    <w:multiLevelType w:val="hybridMultilevel"/>
    <w:tmpl w:val="38CA10D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1D6C08"/>
    <w:multiLevelType w:val="hybridMultilevel"/>
    <w:tmpl w:val="6472CF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4C6910"/>
    <w:multiLevelType w:val="hybridMultilevel"/>
    <w:tmpl w:val="A6D016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8F649ED"/>
    <w:multiLevelType w:val="hybridMultilevel"/>
    <w:tmpl w:val="AABA263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1AC77A08"/>
    <w:multiLevelType w:val="hybridMultilevel"/>
    <w:tmpl w:val="CFEC303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1D6170"/>
    <w:multiLevelType w:val="hybridMultilevel"/>
    <w:tmpl w:val="BDE21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905E0E"/>
    <w:multiLevelType w:val="hybridMultilevel"/>
    <w:tmpl w:val="33B04C6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F530DC"/>
    <w:multiLevelType w:val="hybridMultilevel"/>
    <w:tmpl w:val="426CB5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0D94FD0"/>
    <w:multiLevelType w:val="hybridMultilevel"/>
    <w:tmpl w:val="3D40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DE4E0A"/>
    <w:multiLevelType w:val="hybridMultilevel"/>
    <w:tmpl w:val="4E3A6CD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216B59"/>
    <w:multiLevelType w:val="hybridMultilevel"/>
    <w:tmpl w:val="EB0814D2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5A96E47"/>
    <w:multiLevelType w:val="hybridMultilevel"/>
    <w:tmpl w:val="D940E56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3329E5"/>
    <w:multiLevelType w:val="hybridMultilevel"/>
    <w:tmpl w:val="FFDE7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6640BD"/>
    <w:multiLevelType w:val="hybridMultilevel"/>
    <w:tmpl w:val="9BEE6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7B505F8"/>
    <w:multiLevelType w:val="hybridMultilevel"/>
    <w:tmpl w:val="5AEA26A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1569B3"/>
    <w:multiLevelType w:val="hybridMultilevel"/>
    <w:tmpl w:val="90AE0308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8877977"/>
    <w:multiLevelType w:val="hybridMultilevel"/>
    <w:tmpl w:val="32600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62209F"/>
    <w:multiLevelType w:val="hybridMultilevel"/>
    <w:tmpl w:val="7052704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B175375"/>
    <w:multiLevelType w:val="hybridMultilevel"/>
    <w:tmpl w:val="4B20A054"/>
    <w:lvl w:ilvl="0" w:tplc="A158317A">
      <w:start w:val="1"/>
      <w:numFmt w:val="decimal"/>
      <w:lvlText w:val="%1."/>
      <w:lvlJc w:val="left"/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8D3897"/>
    <w:multiLevelType w:val="hybridMultilevel"/>
    <w:tmpl w:val="EA345F78"/>
    <w:lvl w:ilvl="0" w:tplc="46D84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3572BB"/>
    <w:multiLevelType w:val="hybridMultilevel"/>
    <w:tmpl w:val="6DE2DDA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C37F8F"/>
    <w:multiLevelType w:val="hybridMultilevel"/>
    <w:tmpl w:val="CEE81EA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D4190E"/>
    <w:multiLevelType w:val="hybridMultilevel"/>
    <w:tmpl w:val="B50864F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41E3035"/>
    <w:multiLevelType w:val="hybridMultilevel"/>
    <w:tmpl w:val="611CDD5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4877BA"/>
    <w:multiLevelType w:val="hybridMultilevel"/>
    <w:tmpl w:val="F7644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47112C6"/>
    <w:multiLevelType w:val="hybridMultilevel"/>
    <w:tmpl w:val="EEA82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5053008"/>
    <w:multiLevelType w:val="hybridMultilevel"/>
    <w:tmpl w:val="9D0C4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C64230"/>
    <w:multiLevelType w:val="hybridMultilevel"/>
    <w:tmpl w:val="C8A05E7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A230733"/>
    <w:multiLevelType w:val="hybridMultilevel"/>
    <w:tmpl w:val="BE9257E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6969ED"/>
    <w:multiLevelType w:val="hybridMultilevel"/>
    <w:tmpl w:val="D4AA108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469A1"/>
    <w:multiLevelType w:val="hybridMultilevel"/>
    <w:tmpl w:val="140EB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3B407C0"/>
    <w:multiLevelType w:val="hybridMultilevel"/>
    <w:tmpl w:val="1EF64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43731EE"/>
    <w:multiLevelType w:val="hybridMultilevel"/>
    <w:tmpl w:val="67EE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413640"/>
    <w:multiLevelType w:val="hybridMultilevel"/>
    <w:tmpl w:val="D0640C9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7610CCA"/>
    <w:multiLevelType w:val="hybridMultilevel"/>
    <w:tmpl w:val="851875D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93C4B7B"/>
    <w:multiLevelType w:val="hybridMultilevel"/>
    <w:tmpl w:val="C16A923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9614CB"/>
    <w:multiLevelType w:val="hybridMultilevel"/>
    <w:tmpl w:val="C73E2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194681"/>
    <w:multiLevelType w:val="hybridMultilevel"/>
    <w:tmpl w:val="1EEA7F7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C115EBA"/>
    <w:multiLevelType w:val="hybridMultilevel"/>
    <w:tmpl w:val="A14A08E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F942446"/>
    <w:multiLevelType w:val="hybridMultilevel"/>
    <w:tmpl w:val="9CEEC24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C74FC7"/>
    <w:multiLevelType w:val="hybridMultilevel"/>
    <w:tmpl w:val="A33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071521F"/>
    <w:multiLevelType w:val="hybridMultilevel"/>
    <w:tmpl w:val="6E44BA94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5153316E"/>
    <w:multiLevelType w:val="hybridMultilevel"/>
    <w:tmpl w:val="F21C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FE3838"/>
    <w:multiLevelType w:val="hybridMultilevel"/>
    <w:tmpl w:val="D50A937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23B6BFC"/>
    <w:multiLevelType w:val="hybridMultilevel"/>
    <w:tmpl w:val="BC522F3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42139C8"/>
    <w:multiLevelType w:val="hybridMultilevel"/>
    <w:tmpl w:val="D5E09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1">
    <w:nsid w:val="548B10FA"/>
    <w:multiLevelType w:val="hybridMultilevel"/>
    <w:tmpl w:val="A82E8EEA"/>
    <w:lvl w:ilvl="0" w:tplc="4B824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54A428B"/>
    <w:multiLevelType w:val="hybridMultilevel"/>
    <w:tmpl w:val="469EAE2E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7D30FBA"/>
    <w:multiLevelType w:val="hybridMultilevel"/>
    <w:tmpl w:val="F6C6A6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D7353B2"/>
    <w:multiLevelType w:val="hybridMultilevel"/>
    <w:tmpl w:val="4728405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D9A32D4"/>
    <w:multiLevelType w:val="hybridMultilevel"/>
    <w:tmpl w:val="7DB6506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E35568D"/>
    <w:multiLevelType w:val="hybridMultilevel"/>
    <w:tmpl w:val="480425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EF36DE5"/>
    <w:multiLevelType w:val="hybridMultilevel"/>
    <w:tmpl w:val="706A02D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EF47C6B"/>
    <w:multiLevelType w:val="hybridMultilevel"/>
    <w:tmpl w:val="CF7EA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F32EA7"/>
    <w:multiLevelType w:val="hybridMultilevel"/>
    <w:tmpl w:val="E52EC1DC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317CB8"/>
    <w:multiLevelType w:val="hybridMultilevel"/>
    <w:tmpl w:val="E974C3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CC2FC5"/>
    <w:multiLevelType w:val="hybridMultilevel"/>
    <w:tmpl w:val="CBA4FE7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41438A"/>
    <w:multiLevelType w:val="hybridMultilevel"/>
    <w:tmpl w:val="AB6A96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2970DD4"/>
    <w:multiLevelType w:val="hybridMultilevel"/>
    <w:tmpl w:val="55B4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3C55266"/>
    <w:multiLevelType w:val="hybridMultilevel"/>
    <w:tmpl w:val="998C18DA"/>
    <w:lvl w:ilvl="0" w:tplc="A158317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75">
    <w:nsid w:val="65B93188"/>
    <w:multiLevelType w:val="hybridMultilevel"/>
    <w:tmpl w:val="EA44EC8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5CB74A6"/>
    <w:multiLevelType w:val="hybridMultilevel"/>
    <w:tmpl w:val="C706D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7310F6B"/>
    <w:multiLevelType w:val="hybridMultilevel"/>
    <w:tmpl w:val="61C2A57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7C12B44"/>
    <w:multiLevelType w:val="hybridMultilevel"/>
    <w:tmpl w:val="02863E5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83C0D0D"/>
    <w:multiLevelType w:val="hybridMultilevel"/>
    <w:tmpl w:val="AC105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9BA60C9"/>
    <w:multiLevelType w:val="hybridMultilevel"/>
    <w:tmpl w:val="9558C06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B4F1489"/>
    <w:multiLevelType w:val="hybridMultilevel"/>
    <w:tmpl w:val="A5A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DAC2AF8"/>
    <w:multiLevelType w:val="hybridMultilevel"/>
    <w:tmpl w:val="2C54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E017726"/>
    <w:multiLevelType w:val="hybridMultilevel"/>
    <w:tmpl w:val="602E1E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E7D6FC7"/>
    <w:multiLevelType w:val="hybridMultilevel"/>
    <w:tmpl w:val="0B88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07052E7"/>
    <w:multiLevelType w:val="hybridMultilevel"/>
    <w:tmpl w:val="44F2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1F47C57"/>
    <w:multiLevelType w:val="hybridMultilevel"/>
    <w:tmpl w:val="BBD8F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20A280F"/>
    <w:multiLevelType w:val="hybridMultilevel"/>
    <w:tmpl w:val="0D7CB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2947085"/>
    <w:multiLevelType w:val="hybridMultilevel"/>
    <w:tmpl w:val="C4E2C0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3BD6C85"/>
    <w:multiLevelType w:val="hybridMultilevel"/>
    <w:tmpl w:val="D328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4C862C4"/>
    <w:multiLevelType w:val="hybridMultilevel"/>
    <w:tmpl w:val="A2AAF0F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5D360B2"/>
    <w:multiLevelType w:val="hybridMultilevel"/>
    <w:tmpl w:val="8F0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2">
    <w:nsid w:val="779A200C"/>
    <w:multiLevelType w:val="hybridMultilevel"/>
    <w:tmpl w:val="2EEC738C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9395CC4"/>
    <w:multiLevelType w:val="hybridMultilevel"/>
    <w:tmpl w:val="1A84BBF4"/>
    <w:lvl w:ilvl="0" w:tplc="A158317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94">
    <w:nsid w:val="7A1B2467"/>
    <w:multiLevelType w:val="hybridMultilevel"/>
    <w:tmpl w:val="7E0C09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7CAC35C9"/>
    <w:multiLevelType w:val="hybridMultilevel"/>
    <w:tmpl w:val="4B8EE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1E2EDB"/>
    <w:multiLevelType w:val="hybridMultilevel"/>
    <w:tmpl w:val="9A400D10"/>
    <w:lvl w:ilvl="0" w:tplc="A158317A">
      <w:start w:val="1"/>
      <w:numFmt w:val="decimal"/>
      <w:lvlText w:val="%1."/>
      <w:lvlJc w:val="left"/>
      <w:pPr>
        <w:ind w:left="114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>
      <w:start w:val="1"/>
      <w:numFmt w:val="lowerRoman"/>
      <w:lvlText w:val="%6."/>
      <w:lvlJc w:val="right"/>
      <w:pPr>
        <w:ind w:left="4745" w:hanging="180"/>
      </w:pPr>
    </w:lvl>
    <w:lvl w:ilvl="6" w:tplc="0419000F">
      <w:start w:val="1"/>
      <w:numFmt w:val="decimal"/>
      <w:lvlText w:val="%7."/>
      <w:lvlJc w:val="left"/>
      <w:pPr>
        <w:ind w:left="5465" w:hanging="360"/>
      </w:pPr>
    </w:lvl>
    <w:lvl w:ilvl="7" w:tplc="04190019">
      <w:start w:val="1"/>
      <w:numFmt w:val="lowerLetter"/>
      <w:lvlText w:val="%8."/>
      <w:lvlJc w:val="left"/>
      <w:pPr>
        <w:ind w:left="6185" w:hanging="360"/>
      </w:pPr>
    </w:lvl>
    <w:lvl w:ilvl="8" w:tplc="0419001B">
      <w:start w:val="1"/>
      <w:numFmt w:val="lowerRoman"/>
      <w:lvlText w:val="%9."/>
      <w:lvlJc w:val="right"/>
      <w:pPr>
        <w:ind w:left="6905" w:hanging="180"/>
      </w:pPr>
    </w:lvl>
  </w:abstractNum>
  <w:abstractNum w:abstractNumId="97">
    <w:nsid w:val="7D8A74DA"/>
    <w:multiLevelType w:val="hybridMultilevel"/>
    <w:tmpl w:val="5E569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F665080"/>
    <w:multiLevelType w:val="hybridMultilevel"/>
    <w:tmpl w:val="1F66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69"/>
  </w:num>
  <w:num w:numId="4">
    <w:abstractNumId w:val="19"/>
  </w:num>
  <w:num w:numId="5">
    <w:abstractNumId w:val="12"/>
  </w:num>
  <w:num w:numId="6">
    <w:abstractNumId w:val="35"/>
  </w:num>
  <w:num w:numId="7">
    <w:abstractNumId w:val="56"/>
  </w:num>
  <w:num w:numId="8">
    <w:abstractNumId w:val="4"/>
  </w:num>
  <w:num w:numId="9">
    <w:abstractNumId w:val="62"/>
  </w:num>
  <w:num w:numId="10">
    <w:abstractNumId w:val="60"/>
  </w:num>
  <w:num w:numId="11">
    <w:abstractNumId w:val="91"/>
  </w:num>
  <w:num w:numId="12">
    <w:abstractNumId w:val="73"/>
  </w:num>
  <w:num w:numId="13">
    <w:abstractNumId w:val="82"/>
  </w:num>
  <w:num w:numId="14">
    <w:abstractNumId w:val="87"/>
  </w:num>
  <w:num w:numId="15">
    <w:abstractNumId w:val="98"/>
  </w:num>
  <w:num w:numId="16">
    <w:abstractNumId w:val="76"/>
  </w:num>
  <w:num w:numId="17">
    <w:abstractNumId w:val="11"/>
  </w:num>
  <w:num w:numId="18">
    <w:abstractNumId w:val="57"/>
  </w:num>
  <w:num w:numId="19">
    <w:abstractNumId w:val="67"/>
  </w:num>
  <w:num w:numId="20">
    <w:abstractNumId w:val="64"/>
  </w:num>
  <w:num w:numId="21">
    <w:abstractNumId w:val="0"/>
  </w:num>
  <w:num w:numId="22">
    <w:abstractNumId w:val="8"/>
  </w:num>
  <w:num w:numId="23">
    <w:abstractNumId w:val="26"/>
  </w:num>
  <w:num w:numId="24">
    <w:abstractNumId w:val="30"/>
  </w:num>
  <w:num w:numId="25">
    <w:abstractNumId w:val="75"/>
  </w:num>
  <w:num w:numId="26">
    <w:abstractNumId w:val="13"/>
  </w:num>
  <w:num w:numId="27">
    <w:abstractNumId w:val="3"/>
  </w:num>
  <w:num w:numId="28">
    <w:abstractNumId w:val="96"/>
  </w:num>
  <w:num w:numId="29">
    <w:abstractNumId w:val="36"/>
  </w:num>
  <w:num w:numId="30">
    <w:abstractNumId w:val="15"/>
  </w:num>
  <w:num w:numId="31">
    <w:abstractNumId w:val="93"/>
  </w:num>
  <w:num w:numId="32">
    <w:abstractNumId w:val="58"/>
  </w:num>
  <w:num w:numId="33">
    <w:abstractNumId w:val="78"/>
  </w:num>
  <w:num w:numId="34">
    <w:abstractNumId w:val="59"/>
  </w:num>
  <w:num w:numId="35">
    <w:abstractNumId w:val="90"/>
  </w:num>
  <w:num w:numId="36">
    <w:abstractNumId w:val="37"/>
  </w:num>
  <w:num w:numId="37">
    <w:abstractNumId w:val="65"/>
  </w:num>
  <w:num w:numId="38">
    <w:abstractNumId w:val="50"/>
  </w:num>
  <w:num w:numId="39">
    <w:abstractNumId w:val="77"/>
  </w:num>
  <w:num w:numId="40">
    <w:abstractNumId w:val="21"/>
  </w:num>
  <w:num w:numId="41">
    <w:abstractNumId w:val="29"/>
  </w:num>
  <w:num w:numId="42">
    <w:abstractNumId w:val="34"/>
  </w:num>
  <w:num w:numId="43">
    <w:abstractNumId w:val="61"/>
  </w:num>
  <w:num w:numId="44">
    <w:abstractNumId w:val="10"/>
  </w:num>
  <w:num w:numId="45">
    <w:abstractNumId w:val="16"/>
  </w:num>
  <w:num w:numId="46">
    <w:abstractNumId w:val="92"/>
  </w:num>
  <w:num w:numId="47">
    <w:abstractNumId w:val="54"/>
  </w:num>
  <w:num w:numId="48">
    <w:abstractNumId w:val="43"/>
  </w:num>
  <w:num w:numId="49">
    <w:abstractNumId w:val="63"/>
  </w:num>
  <w:num w:numId="50">
    <w:abstractNumId w:val="86"/>
  </w:num>
  <w:num w:numId="51">
    <w:abstractNumId w:val="22"/>
  </w:num>
  <w:num w:numId="52">
    <w:abstractNumId w:val="72"/>
  </w:num>
  <w:num w:numId="53">
    <w:abstractNumId w:val="94"/>
  </w:num>
  <w:num w:numId="54">
    <w:abstractNumId w:val="88"/>
  </w:num>
  <w:num w:numId="55">
    <w:abstractNumId w:val="83"/>
  </w:num>
  <w:num w:numId="56">
    <w:abstractNumId w:val="79"/>
  </w:num>
  <w:num w:numId="57">
    <w:abstractNumId w:val="17"/>
  </w:num>
  <w:num w:numId="58">
    <w:abstractNumId w:val="66"/>
  </w:num>
  <w:num w:numId="59">
    <w:abstractNumId w:val="18"/>
  </w:num>
  <w:num w:numId="60">
    <w:abstractNumId w:val="51"/>
  </w:num>
  <w:num w:numId="61">
    <w:abstractNumId w:val="23"/>
  </w:num>
  <w:num w:numId="62">
    <w:abstractNumId w:val="1"/>
  </w:num>
  <w:num w:numId="63">
    <w:abstractNumId w:val="41"/>
  </w:num>
  <w:num w:numId="64">
    <w:abstractNumId w:val="85"/>
  </w:num>
  <w:num w:numId="65">
    <w:abstractNumId w:val="55"/>
  </w:num>
  <w:num w:numId="66">
    <w:abstractNumId w:val="2"/>
  </w:num>
  <w:num w:numId="67">
    <w:abstractNumId w:val="95"/>
  </w:num>
  <w:num w:numId="68">
    <w:abstractNumId w:val="47"/>
  </w:num>
  <w:num w:numId="69">
    <w:abstractNumId w:val="97"/>
  </w:num>
  <w:num w:numId="70">
    <w:abstractNumId w:val="14"/>
  </w:num>
  <w:num w:numId="71">
    <w:abstractNumId w:val="9"/>
  </w:num>
  <w:num w:numId="72">
    <w:abstractNumId w:val="45"/>
  </w:num>
  <w:num w:numId="73">
    <w:abstractNumId w:val="39"/>
  </w:num>
  <w:num w:numId="74">
    <w:abstractNumId w:val="40"/>
  </w:num>
  <w:num w:numId="75">
    <w:abstractNumId w:val="28"/>
  </w:num>
  <w:num w:numId="76">
    <w:abstractNumId w:val="68"/>
  </w:num>
  <w:num w:numId="77">
    <w:abstractNumId w:val="84"/>
  </w:num>
  <w:num w:numId="78">
    <w:abstractNumId w:val="20"/>
  </w:num>
  <w:num w:numId="79">
    <w:abstractNumId w:val="27"/>
  </w:num>
  <w:num w:numId="80">
    <w:abstractNumId w:val="31"/>
  </w:num>
  <w:num w:numId="81">
    <w:abstractNumId w:val="81"/>
  </w:num>
  <w:num w:numId="82">
    <w:abstractNumId w:val="89"/>
  </w:num>
  <w:num w:numId="83">
    <w:abstractNumId w:val="46"/>
  </w:num>
  <w:num w:numId="84">
    <w:abstractNumId w:val="7"/>
  </w:num>
  <w:num w:numId="85">
    <w:abstractNumId w:val="32"/>
  </w:num>
  <w:num w:numId="86">
    <w:abstractNumId w:val="42"/>
  </w:num>
  <w:num w:numId="87">
    <w:abstractNumId w:val="38"/>
  </w:num>
  <w:num w:numId="88">
    <w:abstractNumId w:val="49"/>
  </w:num>
  <w:num w:numId="89">
    <w:abstractNumId w:val="52"/>
  </w:num>
  <w:num w:numId="90">
    <w:abstractNumId w:val="80"/>
  </w:num>
  <w:num w:numId="91">
    <w:abstractNumId w:val="5"/>
  </w:num>
  <w:num w:numId="92">
    <w:abstractNumId w:val="24"/>
  </w:num>
  <w:num w:numId="93">
    <w:abstractNumId w:val="70"/>
  </w:num>
  <w:num w:numId="94">
    <w:abstractNumId w:val="6"/>
  </w:num>
  <w:num w:numId="95">
    <w:abstractNumId w:val="44"/>
  </w:num>
  <w:num w:numId="96">
    <w:abstractNumId w:val="53"/>
  </w:num>
  <w:num w:numId="97">
    <w:abstractNumId w:val="71"/>
  </w:num>
  <w:num w:numId="98">
    <w:abstractNumId w:val="48"/>
  </w:num>
  <w:num w:numId="99">
    <w:abstractNumId w:val="7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097F"/>
    <w:rsid w:val="00055F60"/>
    <w:rsid w:val="00093B30"/>
    <w:rsid w:val="00095070"/>
    <w:rsid w:val="00096802"/>
    <w:rsid w:val="000B67CD"/>
    <w:rsid w:val="000C72E2"/>
    <w:rsid w:val="000E0E58"/>
    <w:rsid w:val="00102B56"/>
    <w:rsid w:val="00122ABD"/>
    <w:rsid w:val="0013024F"/>
    <w:rsid w:val="00140B88"/>
    <w:rsid w:val="001810CB"/>
    <w:rsid w:val="00194131"/>
    <w:rsid w:val="001C6D65"/>
    <w:rsid w:val="001D0C8F"/>
    <w:rsid w:val="001D1831"/>
    <w:rsid w:val="001E0ED7"/>
    <w:rsid w:val="00204D7B"/>
    <w:rsid w:val="00235F9D"/>
    <w:rsid w:val="0029312C"/>
    <w:rsid w:val="002B238B"/>
    <w:rsid w:val="002B6FF3"/>
    <w:rsid w:val="002E2E43"/>
    <w:rsid w:val="002F2698"/>
    <w:rsid w:val="003364BF"/>
    <w:rsid w:val="00377845"/>
    <w:rsid w:val="003A71C4"/>
    <w:rsid w:val="003F26E3"/>
    <w:rsid w:val="0043391C"/>
    <w:rsid w:val="00436BC0"/>
    <w:rsid w:val="004459EE"/>
    <w:rsid w:val="00461B8F"/>
    <w:rsid w:val="0049200E"/>
    <w:rsid w:val="00501A5A"/>
    <w:rsid w:val="005256DE"/>
    <w:rsid w:val="00546EBF"/>
    <w:rsid w:val="005643A6"/>
    <w:rsid w:val="00582FE0"/>
    <w:rsid w:val="005D6AF7"/>
    <w:rsid w:val="0068056D"/>
    <w:rsid w:val="006904CB"/>
    <w:rsid w:val="00693992"/>
    <w:rsid w:val="00696D58"/>
    <w:rsid w:val="006E1235"/>
    <w:rsid w:val="006F2F96"/>
    <w:rsid w:val="00717BA9"/>
    <w:rsid w:val="007455B2"/>
    <w:rsid w:val="00762ADB"/>
    <w:rsid w:val="007C6428"/>
    <w:rsid w:val="007F391B"/>
    <w:rsid w:val="008246A0"/>
    <w:rsid w:val="00825AC0"/>
    <w:rsid w:val="008534AC"/>
    <w:rsid w:val="00857259"/>
    <w:rsid w:val="008835C5"/>
    <w:rsid w:val="00887FBE"/>
    <w:rsid w:val="009369E4"/>
    <w:rsid w:val="00945F61"/>
    <w:rsid w:val="009E0ECD"/>
    <w:rsid w:val="009F51EC"/>
    <w:rsid w:val="00A01490"/>
    <w:rsid w:val="00A337B9"/>
    <w:rsid w:val="00A53EF3"/>
    <w:rsid w:val="00A73657"/>
    <w:rsid w:val="00A922B5"/>
    <w:rsid w:val="00A96496"/>
    <w:rsid w:val="00AC4762"/>
    <w:rsid w:val="00B30324"/>
    <w:rsid w:val="00C44610"/>
    <w:rsid w:val="00C93EBB"/>
    <w:rsid w:val="00D55F96"/>
    <w:rsid w:val="00D75F1C"/>
    <w:rsid w:val="00D844B6"/>
    <w:rsid w:val="00DC097F"/>
    <w:rsid w:val="00DD0DF7"/>
    <w:rsid w:val="00E059AB"/>
    <w:rsid w:val="00E44350"/>
    <w:rsid w:val="00E53A91"/>
    <w:rsid w:val="00EC426D"/>
    <w:rsid w:val="00F011B9"/>
    <w:rsid w:val="00F0725B"/>
    <w:rsid w:val="00F15833"/>
    <w:rsid w:val="00F423DB"/>
    <w:rsid w:val="00F45098"/>
    <w:rsid w:val="00F96653"/>
    <w:rsid w:val="00FB233C"/>
    <w:rsid w:val="00FE2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91C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45098"/>
    <w:pPr>
      <w:keepNext/>
      <w:spacing w:after="0" w:line="240" w:lineRule="auto"/>
      <w:ind w:left="360"/>
      <w:outlineLvl w:val="1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45098"/>
    <w:pPr>
      <w:keepNext/>
      <w:spacing w:after="0" w:line="240" w:lineRule="auto"/>
      <w:ind w:left="360"/>
      <w:outlineLvl w:val="4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45098"/>
    <w:rPr>
      <w:rFonts w:ascii="Times New Roman" w:hAnsi="Times New Roman" w:cs="Times New Roman"/>
      <w:sz w:val="20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45098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DC097F"/>
    <w:pPr>
      <w:ind w:left="720"/>
    </w:pPr>
    <w:rPr>
      <w:lang w:eastAsia="en-US"/>
    </w:rPr>
  </w:style>
  <w:style w:type="paragraph" w:styleId="NormalWeb">
    <w:name w:val="Normal (Web)"/>
    <w:basedOn w:val="Normal"/>
    <w:uiPriority w:val="99"/>
    <w:rsid w:val="00DC097F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2">
    <w:name w:val="Абзац списка2"/>
    <w:basedOn w:val="Normal"/>
    <w:uiPriority w:val="99"/>
    <w:rsid w:val="00377845"/>
    <w:pPr>
      <w:ind w:left="720"/>
    </w:pPr>
  </w:style>
  <w:style w:type="paragraph" w:customStyle="1" w:styleId="1">
    <w:name w:val="Абзац списка1"/>
    <w:basedOn w:val="Normal"/>
    <w:uiPriority w:val="99"/>
    <w:rsid w:val="00140B88"/>
    <w:pPr>
      <w:ind w:left="720"/>
    </w:pPr>
  </w:style>
  <w:style w:type="character" w:customStyle="1" w:styleId="FontStyle32">
    <w:name w:val="Font Style32"/>
    <w:basedOn w:val="DefaultParagraphFont"/>
    <w:uiPriority w:val="99"/>
    <w:rsid w:val="00122ABD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Normal"/>
    <w:uiPriority w:val="99"/>
    <w:rsid w:val="00122ABD"/>
    <w:pPr>
      <w:widowControl w:val="0"/>
      <w:autoSpaceDE w:val="0"/>
      <w:autoSpaceDN w:val="0"/>
      <w:adjustRightInd w:val="0"/>
      <w:spacing w:after="0" w:line="643" w:lineRule="exact"/>
      <w:ind w:firstLine="754"/>
      <w:jc w:val="both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95070"/>
    <w:pPr>
      <w:spacing w:after="0" w:line="240" w:lineRule="auto"/>
      <w:jc w:val="both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95070"/>
    <w:rPr>
      <w:rFonts w:ascii="Times New Roman" w:hAnsi="Times New Roman" w:cs="Times New Roman"/>
      <w:b/>
      <w:bCs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09507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95070"/>
    <w:rPr>
      <w:sz w:val="16"/>
      <w:szCs w:val="16"/>
    </w:rPr>
  </w:style>
  <w:style w:type="character" w:customStyle="1" w:styleId="highlight">
    <w:name w:val="highlight"/>
    <w:uiPriority w:val="99"/>
    <w:rsid w:val="00095070"/>
  </w:style>
  <w:style w:type="paragraph" w:styleId="BodyTextIndent">
    <w:name w:val="Body Text Indent"/>
    <w:basedOn w:val="Normal"/>
    <w:link w:val="BodyTextIndentChar"/>
    <w:uiPriority w:val="99"/>
    <w:semiHidden/>
    <w:rsid w:val="0013024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3024F"/>
  </w:style>
  <w:style w:type="paragraph" w:styleId="Title">
    <w:name w:val="Title"/>
    <w:basedOn w:val="Normal"/>
    <w:link w:val="TitleChar"/>
    <w:uiPriority w:val="99"/>
    <w:qFormat/>
    <w:rsid w:val="0013024F"/>
    <w:pPr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13024F"/>
    <w:rPr>
      <w:rFonts w:ascii="Times New Roman" w:hAnsi="Times New Roman" w:cs="Times New Roman"/>
      <w:b/>
      <w:bCs/>
      <w:sz w:val="20"/>
      <w:szCs w:val="20"/>
    </w:rPr>
  </w:style>
  <w:style w:type="paragraph" w:customStyle="1" w:styleId="10">
    <w:name w:val="Обычный1"/>
    <w:uiPriority w:val="99"/>
    <w:rsid w:val="00C93EBB"/>
    <w:pPr>
      <w:widowControl w:val="0"/>
      <w:snapToGrid w:val="0"/>
      <w:spacing w:line="300" w:lineRule="auto"/>
      <w:ind w:firstLine="280"/>
    </w:pPr>
    <w:rPr>
      <w:rFonts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475</TotalTime>
  <Pages>20</Pages>
  <Words>4133</Words>
  <Characters>23564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61</cp:revision>
  <cp:lastPrinted>2018-10-30T12:20:00Z</cp:lastPrinted>
  <dcterms:created xsi:type="dcterms:W3CDTF">2016-05-27T11:43:00Z</dcterms:created>
  <dcterms:modified xsi:type="dcterms:W3CDTF">2018-10-30T12:23:00Z</dcterms:modified>
</cp:coreProperties>
</file>